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4560" behindDoc="1" locked="0" layoutInCell="1" allowOverlap="1" wp14:anchorId="095C84B3" wp14:editId="3D5B76C2">
            <wp:simplePos x="0" y="0"/>
            <wp:positionH relativeFrom="page">
              <wp:posOffset>283372</wp:posOffset>
            </wp:positionH>
            <wp:positionV relativeFrom="page">
              <wp:posOffset>305435</wp:posOffset>
            </wp:positionV>
            <wp:extent cx="6962140" cy="10095865"/>
            <wp:effectExtent l="0" t="0" r="0" b="63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09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E7BF00" wp14:editId="6D974AA0">
                <wp:simplePos x="0" y="0"/>
                <wp:positionH relativeFrom="column">
                  <wp:posOffset>-457200</wp:posOffset>
                </wp:positionH>
                <wp:positionV relativeFrom="paragraph">
                  <wp:posOffset>-201930</wp:posOffset>
                </wp:positionV>
                <wp:extent cx="2265045" cy="1275715"/>
                <wp:effectExtent l="9525" t="7620" r="11430" b="1206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04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208F2" id="Rectangle 44" o:spid="_x0000_s1026" style="position:absolute;margin-left:-36pt;margin-top:-15.9pt;width:178.35pt;height:10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" strokecolor="white"/>
            </w:pict>
          </mc:Fallback>
        </mc:AlternateContent>
      </w:r>
    </w:p>
    <w:bookmarkEnd w:id="0"/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308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ind w:right="-29"/>
        <w:jc w:val="center"/>
        <w:rPr>
          <w:rFonts w:ascii="Arial Black" w:eastAsia="Arial Black" w:hAnsi="Arial Black"/>
          <w:b/>
          <w:sz w:val="48"/>
        </w:rPr>
      </w:pPr>
      <w:proofErr w:type="spellStart"/>
      <w:r>
        <w:rPr>
          <w:rFonts w:ascii="Arial Black" w:eastAsia="Arial Black" w:hAnsi="Arial Black"/>
          <w:b/>
          <w:sz w:val="48"/>
        </w:rPr>
        <w:t>Hunterhouse</w:t>
      </w:r>
      <w:proofErr w:type="spellEnd"/>
      <w:r>
        <w:rPr>
          <w:rFonts w:ascii="Arial Black" w:eastAsia="Arial Black" w:hAnsi="Arial Black"/>
          <w:b/>
          <w:sz w:val="48"/>
        </w:rPr>
        <w:t xml:space="preserve"> College</w:t>
      </w: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348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ind w:right="-9"/>
        <w:jc w:val="center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Year 8</w:t>
      </w:r>
    </w:p>
    <w:p w:rsidR="00C62E22" w:rsidRDefault="00C62E22" w:rsidP="00C62E22">
      <w:pPr>
        <w:spacing w:line="328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313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ind w:right="-9"/>
        <w:jc w:val="center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VLE</w:t>
      </w:r>
    </w:p>
    <w:p w:rsidR="00C62E22" w:rsidRDefault="00C62E22" w:rsidP="00C62E22">
      <w:pPr>
        <w:spacing w:line="2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379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rPr>
          <w:sz w:val="44"/>
        </w:rPr>
      </w:pPr>
      <w:r>
        <w:rPr>
          <w:sz w:val="44"/>
        </w:rPr>
        <w:t>Name: __________________________</w:t>
      </w:r>
    </w:p>
    <w:p w:rsidR="00C62E22" w:rsidRDefault="00C62E22" w:rsidP="00C62E22">
      <w:pPr>
        <w:spacing w:line="274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rPr>
          <w:sz w:val="44"/>
        </w:rPr>
      </w:pPr>
      <w:r>
        <w:rPr>
          <w:sz w:val="44"/>
        </w:rPr>
        <w:t>Class:  8______</w:t>
      </w:r>
    </w:p>
    <w:p w:rsidR="00C62E22" w:rsidRDefault="00C62E22" w:rsidP="00C62E22">
      <w:pPr>
        <w:spacing w:line="288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0" w:lineRule="atLeast"/>
        <w:rPr>
          <w:sz w:val="44"/>
        </w:rPr>
      </w:pPr>
      <w:r>
        <w:rPr>
          <w:sz w:val="44"/>
        </w:rPr>
        <w:t>Teacher: ________________________</w:t>
      </w:r>
    </w:p>
    <w:p w:rsidR="00C62E22" w:rsidRDefault="00C62E22" w:rsidP="00C62E22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80152DF" wp14:editId="55D50136">
                <wp:simplePos x="0" y="0"/>
                <wp:positionH relativeFrom="column">
                  <wp:posOffset>-608965</wp:posOffset>
                </wp:positionH>
                <wp:positionV relativeFrom="paragraph">
                  <wp:posOffset>1842770</wp:posOffset>
                </wp:positionV>
                <wp:extent cx="6961505" cy="0"/>
                <wp:effectExtent l="10160" t="13970" r="10160" b="508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1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AF586" id="Straight Connector 45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7.95pt,145.1pt" to="500.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"/>
            </w:pict>
          </mc:Fallback>
        </mc:AlternateContent>
      </w:r>
    </w:p>
    <w:p w:rsidR="00C62E22" w:rsidRDefault="00C62E22" w:rsidP="00C62E22">
      <w:pPr>
        <w:spacing w:after="160" w:line="259" w:lineRule="auto"/>
        <w:jc w:val="center"/>
        <w:rPr>
          <w:rFonts w:ascii="Gill Sans MT" w:eastAsia="Times New Roman" w:hAnsi="Gill Sans MT"/>
          <w:b/>
          <w:color w:val="C00000"/>
          <w:sz w:val="380"/>
        </w:rPr>
      </w:pPr>
    </w:p>
    <w:p w:rsidR="00C62E22" w:rsidRPr="006C5607" w:rsidRDefault="00C62E22" w:rsidP="00C62E22">
      <w:pPr>
        <w:spacing w:after="160" w:line="259" w:lineRule="auto"/>
        <w:jc w:val="center"/>
        <w:rPr>
          <w:rFonts w:ascii="Gill Sans MT" w:eastAsia="Times New Roman" w:hAnsi="Gill Sans MT"/>
          <w:b/>
          <w:sz w:val="144"/>
        </w:rPr>
      </w:pPr>
      <w:r w:rsidRPr="006C5607">
        <w:rPr>
          <w:rFonts w:ascii="Gill Sans MT" w:eastAsia="Times New Roman" w:hAnsi="Gill Sans MT"/>
          <w:b/>
          <w:color w:val="C00000"/>
          <w:sz w:val="380"/>
        </w:rPr>
        <w:t>ICT</w:t>
      </w:r>
      <w:r w:rsidRPr="006C5607">
        <w:rPr>
          <w:rFonts w:ascii="Gill Sans MT" w:eastAsia="Times New Roman" w:hAnsi="Gill Sans MT"/>
          <w:b/>
          <w:sz w:val="24"/>
        </w:rPr>
        <w:br w:type="page"/>
      </w: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62E22" w:rsidRDefault="00C62E22" w:rsidP="00C62E2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283372</wp:posOffset>
            </wp:positionH>
            <wp:positionV relativeFrom="page">
              <wp:posOffset>305435</wp:posOffset>
            </wp:positionV>
            <wp:extent cx="6962140" cy="10095865"/>
            <wp:effectExtent l="0" t="0" r="0" b="63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09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-201930</wp:posOffset>
                </wp:positionV>
                <wp:extent cx="2265045" cy="1275715"/>
                <wp:effectExtent l="9525" t="7620" r="11430" b="1206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045" cy="1275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CA70A" id="Rectangle 39" o:spid="_x0000_s1026" style="position:absolute;margin-left:-36pt;margin-top:-15.9pt;width:178.35pt;height:10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" strokecolor="white"/>
            </w:pict>
          </mc:Fallback>
        </mc:AlternateConten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308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ind w:right="-29"/>
        <w:jc w:val="center"/>
        <w:rPr>
          <w:rFonts w:ascii="Arial Black" w:eastAsia="Arial Black" w:hAnsi="Arial Black"/>
          <w:b/>
          <w:sz w:val="48"/>
        </w:rPr>
      </w:pPr>
      <w:proofErr w:type="spellStart"/>
      <w:r>
        <w:rPr>
          <w:rFonts w:ascii="Arial Black" w:eastAsia="Arial Black" w:hAnsi="Arial Black"/>
          <w:b/>
          <w:sz w:val="48"/>
        </w:rPr>
        <w:t>Hunterhouse</w:t>
      </w:r>
      <w:proofErr w:type="spellEnd"/>
      <w:r>
        <w:rPr>
          <w:rFonts w:ascii="Arial Black" w:eastAsia="Arial Black" w:hAnsi="Arial Black"/>
          <w:b/>
          <w:sz w:val="48"/>
        </w:rPr>
        <w:t xml:space="preserve"> College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348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ind w:right="-9"/>
        <w:jc w:val="center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Year 8</w:t>
      </w:r>
    </w:p>
    <w:p w:rsidR="006C5607" w:rsidRDefault="006C5607" w:rsidP="006C5607">
      <w:pPr>
        <w:spacing w:line="328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ind w:right="-9"/>
        <w:jc w:val="center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ICT</w:t>
      </w:r>
    </w:p>
    <w:p w:rsidR="006C5607" w:rsidRDefault="006C5607" w:rsidP="006C5607">
      <w:pPr>
        <w:spacing w:line="313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ind w:right="-9"/>
        <w:jc w:val="center"/>
        <w:rPr>
          <w:rFonts w:ascii="Arial" w:eastAsia="Arial" w:hAnsi="Arial"/>
          <w:b/>
          <w:sz w:val="72"/>
        </w:rPr>
      </w:pPr>
      <w:r>
        <w:rPr>
          <w:rFonts w:ascii="Arial" w:eastAsia="Arial" w:hAnsi="Arial"/>
          <w:b/>
          <w:sz w:val="72"/>
        </w:rPr>
        <w:t>VLE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-133985</wp:posOffset>
            </wp:positionV>
            <wp:extent cx="1885950" cy="18859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379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rPr>
          <w:sz w:val="44"/>
        </w:rPr>
      </w:pPr>
      <w:r>
        <w:rPr>
          <w:sz w:val="44"/>
        </w:rPr>
        <w:t>Name: __________________________</w:t>
      </w:r>
    </w:p>
    <w:p w:rsidR="006C5607" w:rsidRDefault="006C5607" w:rsidP="006C5607">
      <w:pPr>
        <w:spacing w:line="274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rPr>
          <w:sz w:val="44"/>
        </w:rPr>
      </w:pPr>
      <w:r>
        <w:rPr>
          <w:sz w:val="44"/>
        </w:rPr>
        <w:t>Class:  8______</w:t>
      </w:r>
    </w:p>
    <w:p w:rsidR="006C5607" w:rsidRDefault="006C5607" w:rsidP="006C5607">
      <w:pPr>
        <w:spacing w:line="288" w:lineRule="exact"/>
        <w:rPr>
          <w:rFonts w:ascii="Times New Roman" w:eastAsia="Times New Roman" w:hAnsi="Times New Roman"/>
          <w:sz w:val="24"/>
        </w:rPr>
      </w:pPr>
    </w:p>
    <w:p w:rsidR="006C5607" w:rsidRDefault="006C5607" w:rsidP="006C5607">
      <w:pPr>
        <w:spacing w:line="0" w:lineRule="atLeast"/>
        <w:rPr>
          <w:sz w:val="44"/>
        </w:rPr>
      </w:pPr>
      <w:r>
        <w:rPr>
          <w:sz w:val="44"/>
        </w:rPr>
        <w:t>Teacher: ________________________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1842770</wp:posOffset>
                </wp:positionV>
                <wp:extent cx="6961505" cy="0"/>
                <wp:effectExtent l="10160" t="13970" r="10160" b="5080"/>
                <wp:wrapNone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1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66BA6" id="Straight Connector 3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7.95pt,145.1pt" to="500.2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"/>
            </w:pict>
          </mc:Fallback>
        </mc:AlternateConten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  <w:sz w:val="24"/>
        </w:rPr>
        <w:sectPr w:rsidR="006C5607">
          <w:pgSz w:w="11920" w:h="16845"/>
          <w:pgMar w:top="1440" w:right="1440" w:bottom="1440" w:left="1440" w:header="0" w:footer="0" w:gutter="0"/>
          <w:cols w:space="0" w:equalWidth="0">
            <w:col w:w="9030"/>
          </w:cols>
          <w:docGrid w:linePitch="360"/>
        </w:sectPr>
      </w:pPr>
    </w:p>
    <w:bookmarkStart w:id="1" w:name="page2"/>
    <w:bookmarkEnd w:id="1"/>
    <w:p w:rsidR="006C5607" w:rsidRDefault="006C5607" w:rsidP="006C5607">
      <w:pPr>
        <w:spacing w:line="0" w:lineRule="atLeast"/>
        <w:ind w:right="-19"/>
        <w:jc w:val="center"/>
        <w:rPr>
          <w:b/>
          <w:sz w:val="44"/>
        </w:rPr>
      </w:pPr>
      <w:r>
        <w:rPr>
          <w:rFonts w:ascii="Times New Roman" w:eastAsia="Times New Roman" w:hAnsi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ge">
                  <wp:posOffset>304800</wp:posOffset>
                </wp:positionV>
                <wp:extent cx="0" cy="10096500"/>
                <wp:effectExtent l="5080" t="9525" r="1397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3EAB2" id="Straight Connector 3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4pt,24pt" to="24.4pt,8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ddHwIAADkEAAAOAAAAZHJzL2Uyb0RvYy54bWysU8GO2jAQvVfqP1i+QxIWK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309880</wp:posOffset>
                </wp:positionV>
                <wp:extent cx="6962140" cy="0"/>
                <wp:effectExtent l="9525" t="5080" r="10160" b="13970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2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62B3F" id="Straight Connector 34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24.4pt" to="572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v6Hg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328930</wp:posOffset>
                </wp:positionV>
                <wp:extent cx="6924040" cy="0"/>
                <wp:effectExtent l="9525" t="5080" r="10160" b="13970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95EB2" id="Straight Connector 33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25.9pt" to="570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Bj+HgIAADg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7262495</wp:posOffset>
                </wp:positionH>
                <wp:positionV relativeFrom="page">
                  <wp:posOffset>304800</wp:posOffset>
                </wp:positionV>
                <wp:extent cx="0" cy="10096500"/>
                <wp:effectExtent l="13970" t="9525" r="5080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5560F" id="Straight Connector 32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85pt,24pt" to="571.85pt,8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323850</wp:posOffset>
                </wp:positionV>
                <wp:extent cx="0" cy="10057765"/>
                <wp:effectExtent l="5080" t="9525" r="13970" b="10160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7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C7AE8" id="Straight Connector 31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9pt,25.5pt" to="25.9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323850</wp:posOffset>
                </wp:positionH>
                <wp:positionV relativeFrom="page">
                  <wp:posOffset>10377170</wp:posOffset>
                </wp:positionV>
                <wp:extent cx="6924040" cy="0"/>
                <wp:effectExtent l="9525" t="13970" r="10160" b="5080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4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FCB67" id="Straight Connector 30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.5pt,817.1pt" to="570.7pt,8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L45HQIAADgEAAAOAAAAZHJzL2Uyb0RvYy54bWysU02P2yAQvVfqf0DcE9tZJ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">
                <w10:wrap anchorx="page" anchory="page"/>
              </v:line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7243445</wp:posOffset>
                </wp:positionH>
                <wp:positionV relativeFrom="page">
                  <wp:posOffset>323850</wp:posOffset>
                </wp:positionV>
                <wp:extent cx="0" cy="10057765"/>
                <wp:effectExtent l="13970" t="9525" r="5080" b="1016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57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49966" id="Straight Connector 29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35pt,25.5pt" to="570.35pt,8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">
                <w10:wrap anchorx="page" anchory="page"/>
              </v:line>
            </w:pict>
          </mc:Fallback>
        </mc:AlternateContent>
      </w:r>
      <w:r>
        <w:rPr>
          <w:b/>
          <w:sz w:val="44"/>
        </w:rPr>
        <w:t>Your Marks (this will be completed in class)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1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20"/>
        <w:gridCol w:w="6600"/>
      </w:tblGrid>
      <w:tr w:rsidR="006C5607" w:rsidTr="00377E29">
        <w:trPr>
          <w:trHeight w:val="326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325" w:lineRule="exact"/>
              <w:jc w:val="center"/>
              <w:rPr>
                <w:b/>
                <w:w w:val="97"/>
                <w:sz w:val="29"/>
              </w:rPr>
            </w:pPr>
            <w:r>
              <w:rPr>
                <w:b/>
                <w:w w:val="97"/>
                <w:sz w:val="29"/>
              </w:rPr>
              <w:t>Homework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ind w:left="220"/>
              <w:rPr>
                <w:b/>
                <w:sz w:val="29"/>
              </w:rPr>
            </w:pPr>
            <w:r>
              <w:rPr>
                <w:b/>
                <w:sz w:val="29"/>
              </w:rPr>
              <w:t>Mark</w:t>
            </w:r>
          </w:p>
        </w:tc>
        <w:tc>
          <w:tcPr>
            <w:tcW w:w="66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ind w:left="2200"/>
              <w:rPr>
                <w:b/>
                <w:sz w:val="29"/>
              </w:rPr>
            </w:pPr>
            <w:r>
              <w:rPr>
                <w:b/>
                <w:sz w:val="29"/>
              </w:rPr>
              <w:t>Teacher Comment</w:t>
            </w:r>
          </w:p>
        </w:tc>
      </w:tr>
      <w:tr w:rsidR="006C5607" w:rsidTr="00377E29">
        <w:trPr>
          <w:trHeight w:val="344"/>
        </w:trPr>
        <w:tc>
          <w:tcPr>
            <w:tcW w:w="15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344" w:lineRule="exact"/>
              <w:jc w:val="center"/>
              <w:rPr>
                <w:b/>
                <w:w w:val="99"/>
                <w:sz w:val="29"/>
              </w:rPr>
            </w:pPr>
            <w:r>
              <w:rPr>
                <w:b/>
                <w:w w:val="99"/>
                <w:sz w:val="29"/>
              </w:rPr>
              <w:t>Number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C5607" w:rsidTr="00377E29">
        <w:trPr>
          <w:trHeight w:val="180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6C5607" w:rsidTr="00377E29">
        <w:trPr>
          <w:trHeight w:val="43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1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/ 6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C5607" w:rsidTr="00377E29">
        <w:trPr>
          <w:trHeight w:val="1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C5607" w:rsidTr="00377E29">
        <w:trPr>
          <w:trHeight w:val="42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2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/ 7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C5607" w:rsidTr="00377E29">
        <w:trPr>
          <w:trHeight w:val="14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6C5607" w:rsidTr="00377E29">
        <w:trPr>
          <w:trHeight w:val="426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4"/>
                <w:sz w:val="29"/>
              </w:rPr>
            </w:pPr>
            <w:r>
              <w:rPr>
                <w:b/>
                <w:w w:val="94"/>
                <w:sz w:val="29"/>
              </w:rPr>
              <w:t>/ 8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C5607" w:rsidTr="00377E29">
        <w:trPr>
          <w:trHeight w:val="1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6C5607" w:rsidTr="00377E29">
        <w:trPr>
          <w:trHeight w:val="425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7"/>
                <w:sz w:val="29"/>
              </w:rPr>
            </w:pPr>
            <w:r>
              <w:rPr>
                <w:b/>
                <w:w w:val="97"/>
                <w:sz w:val="29"/>
              </w:rPr>
              <w:t>Total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jc w:val="center"/>
              <w:rPr>
                <w:b/>
                <w:w w:val="95"/>
                <w:sz w:val="29"/>
              </w:rPr>
            </w:pPr>
            <w:r>
              <w:rPr>
                <w:b/>
                <w:w w:val="95"/>
                <w:sz w:val="29"/>
              </w:rPr>
              <w:t>/21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6C5607" w:rsidTr="00377E29">
        <w:trPr>
          <w:trHeight w:val="1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5607" w:rsidRDefault="006C5607" w:rsidP="00377E29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92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18" w:lineRule="auto"/>
        <w:ind w:left="120" w:right="440"/>
        <w:rPr>
          <w:b/>
          <w:sz w:val="28"/>
        </w:rPr>
      </w:pPr>
      <w:r>
        <w:rPr>
          <w:b/>
          <w:sz w:val="28"/>
        </w:rPr>
        <w:t xml:space="preserve">After you have completed the </w:t>
      </w:r>
      <w:r>
        <w:rPr>
          <w:b/>
          <w:i/>
          <w:sz w:val="28"/>
        </w:rPr>
        <w:t>last</w:t>
      </w:r>
      <w:r>
        <w:rPr>
          <w:b/>
          <w:sz w:val="28"/>
        </w:rPr>
        <w:t xml:space="preserve"> homework, complete the section below (*circle the option that you agree with and then complete the statement):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75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numPr>
          <w:ilvl w:val="0"/>
          <w:numId w:val="1"/>
        </w:numPr>
        <w:tabs>
          <w:tab w:val="left" w:pos="480"/>
        </w:tabs>
        <w:spacing w:line="349" w:lineRule="auto"/>
        <w:ind w:left="480" w:right="400" w:hanging="358"/>
        <w:rPr>
          <w:i/>
          <w:sz w:val="27"/>
        </w:rPr>
      </w:pPr>
      <w:r>
        <w:rPr>
          <w:i/>
          <w:sz w:val="27"/>
        </w:rPr>
        <w:t>I *did/did not find that this booklet stretched my understanding of the subjects that I learnt in class because ______________________________</w:t>
      </w:r>
    </w:p>
    <w:p w:rsidR="006C5607" w:rsidRDefault="006C5607" w:rsidP="006C5607">
      <w:pPr>
        <w:spacing w:line="19" w:lineRule="exact"/>
        <w:rPr>
          <w:i/>
          <w:sz w:val="27"/>
        </w:rPr>
      </w:pPr>
    </w:p>
    <w:p w:rsidR="006C5607" w:rsidRDefault="006C5607" w:rsidP="006C5607">
      <w:pPr>
        <w:spacing w:line="0" w:lineRule="atLeast"/>
        <w:ind w:left="480"/>
        <w:rPr>
          <w:i/>
          <w:sz w:val="28"/>
        </w:rPr>
      </w:pPr>
      <w:r>
        <w:rPr>
          <w:i/>
          <w:sz w:val="28"/>
        </w:rPr>
        <w:t>_____________________________________________________________</w:t>
      </w:r>
    </w:p>
    <w:p w:rsidR="006C5607" w:rsidRDefault="006C5607" w:rsidP="006C5607">
      <w:pPr>
        <w:spacing w:line="168" w:lineRule="exact"/>
        <w:rPr>
          <w:i/>
          <w:sz w:val="27"/>
        </w:rPr>
      </w:pPr>
    </w:p>
    <w:p w:rsidR="006C5607" w:rsidRDefault="006C5607" w:rsidP="006C5607">
      <w:pPr>
        <w:spacing w:line="0" w:lineRule="atLeast"/>
        <w:ind w:left="480"/>
        <w:rPr>
          <w:i/>
          <w:sz w:val="28"/>
        </w:rPr>
      </w:pPr>
      <w:r>
        <w:rPr>
          <w:i/>
          <w:sz w:val="28"/>
        </w:rPr>
        <w:t>_____________________________________________________________</w:t>
      </w:r>
    </w:p>
    <w:p w:rsidR="006C5607" w:rsidRDefault="006C5607" w:rsidP="006C5607">
      <w:pPr>
        <w:spacing w:line="200" w:lineRule="exact"/>
        <w:rPr>
          <w:i/>
          <w:sz w:val="27"/>
        </w:rPr>
      </w:pPr>
    </w:p>
    <w:p w:rsidR="006C5607" w:rsidRDefault="006C5607" w:rsidP="006C5607">
      <w:pPr>
        <w:spacing w:line="200" w:lineRule="exact"/>
        <w:rPr>
          <w:i/>
          <w:sz w:val="27"/>
        </w:rPr>
      </w:pPr>
    </w:p>
    <w:p w:rsidR="006C5607" w:rsidRDefault="006C5607" w:rsidP="006C5607">
      <w:pPr>
        <w:spacing w:line="279" w:lineRule="exact"/>
        <w:rPr>
          <w:i/>
          <w:sz w:val="27"/>
        </w:rPr>
      </w:pPr>
    </w:p>
    <w:p w:rsidR="006C5607" w:rsidRDefault="006C5607" w:rsidP="006C5607">
      <w:pPr>
        <w:numPr>
          <w:ilvl w:val="0"/>
          <w:numId w:val="1"/>
        </w:numPr>
        <w:tabs>
          <w:tab w:val="left" w:pos="480"/>
        </w:tabs>
        <w:spacing w:line="0" w:lineRule="atLeast"/>
        <w:ind w:left="480" w:hanging="358"/>
        <w:rPr>
          <w:i/>
          <w:sz w:val="28"/>
        </w:rPr>
      </w:pPr>
      <w:r>
        <w:rPr>
          <w:i/>
          <w:sz w:val="28"/>
        </w:rPr>
        <w:t>Completing work at home *is/is not important because ________________</w:t>
      </w:r>
    </w:p>
    <w:p w:rsidR="006C5607" w:rsidRDefault="006C5607" w:rsidP="006C5607">
      <w:pPr>
        <w:spacing w:line="171" w:lineRule="exact"/>
        <w:rPr>
          <w:i/>
          <w:sz w:val="28"/>
        </w:rPr>
      </w:pPr>
    </w:p>
    <w:p w:rsidR="006C5607" w:rsidRDefault="006C5607" w:rsidP="006C5607">
      <w:pPr>
        <w:spacing w:line="0" w:lineRule="atLeast"/>
        <w:ind w:left="480"/>
        <w:rPr>
          <w:i/>
          <w:sz w:val="29"/>
        </w:rPr>
      </w:pPr>
      <w:r>
        <w:rPr>
          <w:i/>
          <w:sz w:val="29"/>
        </w:rPr>
        <w:t>___________________________________________________________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i/>
          <w:noProof/>
          <w:sz w:val="29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2296160</wp:posOffset>
                </wp:positionV>
                <wp:extent cx="6961505" cy="0"/>
                <wp:effectExtent l="10160" t="5715" r="10160" b="1333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15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46254" id="Straight Connector 28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95pt,180.8pt" to="506.2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0TXHg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"/>
            </w:pict>
          </mc:Fallback>
        </mc:AlternateConten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  <w:sectPr w:rsidR="006C5607">
          <w:pgSz w:w="11920" w:h="16845"/>
          <w:pgMar w:top="1432" w:right="1330" w:bottom="1440" w:left="1320" w:header="0" w:footer="0" w:gutter="0"/>
          <w:cols w:space="0" w:equalWidth="0">
            <w:col w:w="9260"/>
          </w:cols>
          <w:docGrid w:linePitch="360"/>
        </w:sectPr>
      </w:pPr>
    </w:p>
    <w:p w:rsidR="006C5607" w:rsidRDefault="006C5607" w:rsidP="006C5607">
      <w:pPr>
        <w:spacing w:line="0" w:lineRule="atLeast"/>
        <w:rPr>
          <w:b/>
          <w:sz w:val="41"/>
          <w:u w:val="single"/>
        </w:rPr>
      </w:pPr>
      <w:bookmarkStart w:id="2" w:name="page3"/>
      <w:bookmarkEnd w:id="2"/>
      <w:r>
        <w:rPr>
          <w:b/>
          <w:sz w:val="41"/>
          <w:u w:val="single"/>
        </w:rPr>
        <w:lastRenderedPageBreak/>
        <w:t>VLE 1</w:t>
      </w:r>
    </w:p>
    <w:p w:rsidR="006C5607" w:rsidRDefault="006C5607" w:rsidP="006C5607">
      <w:pPr>
        <w:spacing w:line="265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-9"/>
        <w:jc w:val="center"/>
        <w:rPr>
          <w:b/>
          <w:sz w:val="41"/>
        </w:rPr>
      </w:pPr>
      <w:r>
        <w:rPr>
          <w:b/>
          <w:sz w:val="41"/>
        </w:rPr>
        <w:t>Internet Safety</w:t>
      </w:r>
    </w:p>
    <w:p w:rsidR="006C5607" w:rsidRDefault="006C5607" w:rsidP="006C5607">
      <w:pPr>
        <w:spacing w:line="34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250"/>
        <w:rPr>
          <w:i/>
          <w:sz w:val="29"/>
        </w:rPr>
      </w:pPr>
      <w:r>
        <w:rPr>
          <w:i/>
          <w:sz w:val="29"/>
        </w:rPr>
        <w:t>The Internet can be a very dangerous place and there are many websites that help you to be safe e.g. www.kidsmart.org.uk, www.thinkuknow.co.uk and www.wisekids.org.uk.</w:t>
      </w:r>
    </w:p>
    <w:p w:rsidR="006C5607" w:rsidRDefault="006C5607" w:rsidP="006C5607">
      <w:pPr>
        <w:spacing w:line="234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numPr>
          <w:ilvl w:val="0"/>
          <w:numId w:val="2"/>
        </w:numPr>
        <w:tabs>
          <w:tab w:val="left" w:pos="360"/>
        </w:tabs>
        <w:spacing w:line="0" w:lineRule="atLeast"/>
        <w:ind w:left="360" w:hanging="358"/>
        <w:rPr>
          <w:sz w:val="29"/>
        </w:rPr>
      </w:pPr>
      <w:r>
        <w:rPr>
          <w:sz w:val="29"/>
        </w:rPr>
        <w:t>Draw a character that could be used by one of these sites</w:t>
      </w:r>
    </w:p>
    <w:p w:rsidR="006C5607" w:rsidRDefault="006C5607" w:rsidP="006C5607">
      <w:pPr>
        <w:spacing w:line="316" w:lineRule="exact"/>
        <w:rPr>
          <w:sz w:val="29"/>
        </w:rPr>
      </w:pPr>
    </w:p>
    <w:p w:rsidR="006C5607" w:rsidRDefault="006C5607" w:rsidP="006C5607">
      <w:pPr>
        <w:numPr>
          <w:ilvl w:val="0"/>
          <w:numId w:val="2"/>
        </w:numPr>
        <w:tabs>
          <w:tab w:val="left" w:pos="360"/>
        </w:tabs>
        <w:spacing w:line="228" w:lineRule="auto"/>
        <w:ind w:left="360" w:right="250" w:hanging="358"/>
        <w:rPr>
          <w:sz w:val="29"/>
        </w:rPr>
      </w:pPr>
      <w:r>
        <w:rPr>
          <w:sz w:val="29"/>
        </w:rPr>
        <w:t xml:space="preserve">Inside the speech bubble </w:t>
      </w:r>
      <w:r>
        <w:rPr>
          <w:b/>
          <w:sz w:val="29"/>
        </w:rPr>
        <w:t>describe</w:t>
      </w:r>
      <w:r>
        <w:rPr>
          <w:sz w:val="29"/>
        </w:rPr>
        <w:t xml:space="preserve"> your favourite thing about the Internet and </w:t>
      </w:r>
      <w:r>
        <w:rPr>
          <w:b/>
          <w:sz w:val="29"/>
        </w:rPr>
        <w:t>give</w:t>
      </w:r>
      <w:r>
        <w:rPr>
          <w:sz w:val="29"/>
        </w:rPr>
        <w:t xml:space="preserve"> one piece of advice for using the Internet safely</w:t>
      </w:r>
    </w:p>
    <w:p w:rsidR="006C5607" w:rsidRDefault="006C5607" w:rsidP="006C5607">
      <w:pPr>
        <w:spacing w:line="249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i/>
          <w:sz w:val="29"/>
        </w:rPr>
      </w:pPr>
      <w:r>
        <w:rPr>
          <w:i/>
          <w:sz w:val="29"/>
        </w:rPr>
        <w:t>An example has been provided at the bottom of the page.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i/>
          <w:noProof/>
          <w:sz w:val="29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207645</wp:posOffset>
            </wp:positionV>
            <wp:extent cx="5807075" cy="5039995"/>
            <wp:effectExtent l="0" t="0" r="317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50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39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b/>
          <w:sz w:val="23"/>
        </w:rPr>
      </w:pPr>
      <w:r>
        <w:rPr>
          <w:b/>
          <w:sz w:val="23"/>
        </w:rPr>
        <w:t>Draw your character here: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sz w:val="29"/>
        </w:rPr>
      </w:pPr>
      <w:r>
        <w:rPr>
          <w:sz w:val="29"/>
        </w:rPr>
        <w:t>6 Marks:</w:t>
      </w:r>
    </w:p>
    <w:p w:rsidR="006C5607" w:rsidRDefault="006C5607" w:rsidP="006C5607">
      <w:pPr>
        <w:spacing w:line="214" w:lineRule="auto"/>
        <w:ind w:left="5220"/>
        <w:rPr>
          <w:b/>
          <w:i/>
          <w:sz w:val="29"/>
        </w:rPr>
      </w:pPr>
      <w:r>
        <w:rPr>
          <w:b/>
          <w:i/>
          <w:sz w:val="29"/>
        </w:rPr>
        <w:t>Example</w:t>
      </w:r>
    </w:p>
    <w:p w:rsidR="006C5607" w:rsidRDefault="006C5607" w:rsidP="006C5607">
      <w:pPr>
        <w:spacing w:line="193" w:lineRule="auto"/>
        <w:rPr>
          <w:sz w:val="29"/>
        </w:rPr>
      </w:pPr>
      <w:r>
        <w:rPr>
          <w:b/>
          <w:sz w:val="29"/>
        </w:rPr>
        <w:t xml:space="preserve">3 </w:t>
      </w:r>
      <w:r>
        <w:rPr>
          <w:sz w:val="29"/>
        </w:rPr>
        <w:t>marks for your character</w:t>
      </w:r>
    </w:p>
    <w:p w:rsidR="006C5607" w:rsidRDefault="006C5607" w:rsidP="006C5607">
      <w:pPr>
        <w:spacing w:line="232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sz w:val="29"/>
        </w:rPr>
      </w:pPr>
      <w:r>
        <w:rPr>
          <w:b/>
          <w:sz w:val="29"/>
        </w:rPr>
        <w:t xml:space="preserve">3 </w:t>
      </w:r>
      <w:r>
        <w:rPr>
          <w:sz w:val="29"/>
        </w:rPr>
        <w:t>marks for the content of the speech bubble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9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132715</wp:posOffset>
            </wp:positionV>
            <wp:extent cx="3222625" cy="581025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257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4680"/>
        <w:rPr>
          <w:b/>
          <w:sz w:val="29"/>
        </w:rPr>
      </w:pPr>
      <w:r>
        <w:rPr>
          <w:b/>
          <w:sz w:val="29"/>
        </w:rPr>
        <w:t>Comment:</w:t>
      </w:r>
    </w:p>
    <w:p w:rsidR="006C5607" w:rsidRDefault="006C5607" w:rsidP="006C5607">
      <w:pPr>
        <w:spacing w:line="0" w:lineRule="atLeast"/>
        <w:ind w:left="4680"/>
        <w:rPr>
          <w:b/>
          <w:sz w:val="29"/>
        </w:rPr>
        <w:sectPr w:rsidR="006C5607">
          <w:pgSz w:w="11920" w:h="16845"/>
          <w:pgMar w:top="1416" w:right="1440" w:bottom="0" w:left="1440" w:header="0" w:footer="0" w:gutter="0"/>
          <w:cols w:space="0" w:equalWidth="0">
            <w:col w:w="9030"/>
          </w:cols>
          <w:docGrid w:linePitch="360"/>
        </w:sect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8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-9"/>
        <w:jc w:val="center"/>
        <w:rPr>
          <w:sz w:val="23"/>
        </w:rPr>
      </w:pPr>
      <w:r>
        <w:rPr>
          <w:sz w:val="23"/>
        </w:rPr>
        <w:t>3</w:t>
      </w:r>
    </w:p>
    <w:p w:rsidR="006C5607" w:rsidRDefault="006C5607" w:rsidP="006C5607">
      <w:pPr>
        <w:spacing w:line="0" w:lineRule="atLeast"/>
        <w:ind w:right="-9"/>
        <w:jc w:val="center"/>
        <w:rPr>
          <w:sz w:val="23"/>
        </w:rPr>
        <w:sectPr w:rsidR="006C5607">
          <w:type w:val="continuous"/>
          <w:pgSz w:w="11920" w:h="16845"/>
          <w:pgMar w:top="1416" w:right="1440" w:bottom="0" w:left="1440" w:header="0" w:footer="0" w:gutter="0"/>
          <w:cols w:space="0" w:equalWidth="0">
            <w:col w:w="9030"/>
          </w:cols>
          <w:docGrid w:linePitch="360"/>
        </w:sectPr>
      </w:pPr>
    </w:p>
    <w:p w:rsidR="006C5607" w:rsidRDefault="006C5607" w:rsidP="006C5607">
      <w:pPr>
        <w:spacing w:line="0" w:lineRule="atLeast"/>
        <w:rPr>
          <w:b/>
          <w:sz w:val="41"/>
          <w:u w:val="single"/>
        </w:rPr>
      </w:pPr>
      <w:bookmarkStart w:id="3" w:name="page4"/>
      <w:bookmarkEnd w:id="3"/>
      <w:r>
        <w:rPr>
          <w:b/>
          <w:sz w:val="41"/>
          <w:u w:val="single"/>
        </w:rPr>
        <w:lastRenderedPageBreak/>
        <w:t>VLE 2</w:t>
      </w:r>
    </w:p>
    <w:p w:rsidR="006C5607" w:rsidRDefault="006C5607" w:rsidP="006C5607">
      <w:pPr>
        <w:spacing w:line="265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-29"/>
        <w:jc w:val="center"/>
        <w:rPr>
          <w:b/>
          <w:sz w:val="41"/>
        </w:rPr>
      </w:pPr>
      <w:r>
        <w:rPr>
          <w:b/>
          <w:sz w:val="41"/>
        </w:rPr>
        <w:t>The Internet</w:t>
      </w:r>
    </w:p>
    <w:p w:rsidR="006C5607" w:rsidRDefault="006C5607" w:rsidP="006C5607">
      <w:pPr>
        <w:spacing w:line="278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i/>
          <w:sz w:val="32"/>
        </w:rPr>
      </w:pPr>
      <w:r>
        <w:rPr>
          <w:i/>
          <w:sz w:val="32"/>
        </w:rPr>
        <w:t>Use the word bank to complete the grid below: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i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189230</wp:posOffset>
            </wp:positionV>
            <wp:extent cx="6599555" cy="4512945"/>
            <wp:effectExtent l="0" t="0" r="0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451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192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-1010285</wp:posOffset>
                </wp:positionH>
                <wp:positionV relativeFrom="paragraph">
                  <wp:posOffset>52070</wp:posOffset>
                </wp:positionV>
                <wp:extent cx="13335" cy="407670"/>
                <wp:effectExtent l="8890" t="9525" r="6350" b="1143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BA9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79.55pt;margin-top:4.1pt;width:1.05pt;height:3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-1595120</wp:posOffset>
                </wp:positionH>
                <wp:positionV relativeFrom="paragraph">
                  <wp:posOffset>54610</wp:posOffset>
                </wp:positionV>
                <wp:extent cx="13335" cy="407670"/>
                <wp:effectExtent l="5080" t="12065" r="10160" b="889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C694" id="Straight Arrow Connector 23" o:spid="_x0000_s1026" type="#_x0000_t32" style="position:absolute;margin-left:-125.6pt;margin-top:4.3pt;width:1.05pt;height:3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-2384425</wp:posOffset>
                </wp:positionH>
                <wp:positionV relativeFrom="paragraph">
                  <wp:posOffset>52070</wp:posOffset>
                </wp:positionV>
                <wp:extent cx="13335" cy="407670"/>
                <wp:effectExtent l="6350" t="9525" r="8890" b="1143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8F1FB" id="Straight Arrow Connector 22" o:spid="_x0000_s1026" type="#_x0000_t32" style="position:absolute;margin-left:-187.75pt;margin-top:4.1pt;width:1.05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52070</wp:posOffset>
                </wp:positionV>
                <wp:extent cx="2690495" cy="407670"/>
                <wp:effectExtent l="10795" t="9525" r="13335" b="1143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607" w:rsidRPr="001463EF" w:rsidRDefault="006C5607" w:rsidP="006C5607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  </w:t>
                            </w:r>
                            <w:r w:rsidRPr="001463EF">
                              <w:rPr>
                                <w:sz w:val="40"/>
                              </w:rPr>
                              <w:t xml:space="preserve">1 </w:t>
                            </w:r>
                            <w:r>
                              <w:rPr>
                                <w:sz w:val="40"/>
                              </w:rPr>
                              <w:t xml:space="preserve">      </w:t>
                            </w:r>
                            <w:r w:rsidRPr="001463EF">
                              <w:rPr>
                                <w:sz w:val="40"/>
                              </w:rPr>
                              <w:t xml:space="preserve">2 </w:t>
                            </w:r>
                            <w:r>
                              <w:rPr>
                                <w:sz w:val="40"/>
                              </w:rPr>
                              <w:t xml:space="preserve">         </w:t>
                            </w:r>
                            <w:r w:rsidRPr="001463EF">
                              <w:rPr>
                                <w:sz w:val="40"/>
                              </w:rPr>
                              <w:t xml:space="preserve">3 </w:t>
                            </w:r>
                            <w:r>
                              <w:rPr>
                                <w:sz w:val="40"/>
                              </w:rPr>
                              <w:t xml:space="preserve">           </w:t>
                            </w:r>
                            <w:r w:rsidRPr="001463EF">
                              <w:rPr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5.9pt;margin-top:4.1pt;width:211.85pt;height:3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">
                <v:textbox>
                  <w:txbxContent>
                    <w:p w:rsidR="006C5607" w:rsidRPr="001463EF" w:rsidRDefault="006C5607" w:rsidP="006C5607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  </w:t>
                      </w:r>
                      <w:r w:rsidRPr="001463EF">
                        <w:rPr>
                          <w:sz w:val="40"/>
                        </w:rPr>
                        <w:t xml:space="preserve">1 </w:t>
                      </w:r>
                      <w:r>
                        <w:rPr>
                          <w:sz w:val="40"/>
                        </w:rPr>
                        <w:t xml:space="preserve">      </w:t>
                      </w:r>
                      <w:r w:rsidRPr="001463EF">
                        <w:rPr>
                          <w:sz w:val="40"/>
                        </w:rPr>
                        <w:t xml:space="preserve">2 </w:t>
                      </w:r>
                      <w:r>
                        <w:rPr>
                          <w:sz w:val="40"/>
                        </w:rPr>
                        <w:t xml:space="preserve">         </w:t>
                      </w:r>
                      <w:r w:rsidRPr="001463EF">
                        <w:rPr>
                          <w:sz w:val="40"/>
                        </w:rPr>
                        <w:t xml:space="preserve">3 </w:t>
                      </w:r>
                      <w:r>
                        <w:rPr>
                          <w:sz w:val="40"/>
                        </w:rPr>
                        <w:t xml:space="preserve">           </w:t>
                      </w:r>
                      <w:r w:rsidRPr="001463EF">
                        <w:rPr>
                          <w:sz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6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140"/>
        <w:rPr>
          <w:sz w:val="17"/>
        </w:rPr>
      </w:pPr>
    </w:p>
    <w:p w:rsidR="006C5607" w:rsidRDefault="006C5607" w:rsidP="006C5607">
      <w:pPr>
        <w:spacing w:line="0" w:lineRule="atLeast"/>
        <w:ind w:left="1140"/>
        <w:rPr>
          <w:sz w:val="17"/>
        </w:rPr>
      </w:pPr>
      <w:r>
        <w:rPr>
          <w:sz w:val="17"/>
        </w:rPr>
        <w:t>http://www.ashfieldgirls.org</w:t>
      </w:r>
    </w:p>
    <w:p w:rsidR="006C5607" w:rsidRDefault="006C5607" w:rsidP="006C5607">
      <w:pPr>
        <w:spacing w:line="0" w:lineRule="atLeast"/>
        <w:ind w:left="1140"/>
        <w:rPr>
          <w:sz w:val="17"/>
        </w:rPr>
        <w:sectPr w:rsidR="006C5607">
          <w:pgSz w:w="11920" w:h="16845"/>
          <w:pgMar w:top="1416" w:right="1440" w:bottom="400" w:left="1440" w:header="0" w:footer="0" w:gutter="0"/>
          <w:cols w:space="0" w:equalWidth="0">
            <w:col w:w="9030"/>
          </w:cols>
          <w:docGrid w:linePitch="360"/>
        </w:sect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28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3120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9525</wp:posOffset>
                </wp:positionV>
                <wp:extent cx="628015" cy="410845"/>
                <wp:effectExtent l="12065" t="13335" r="7620" b="1397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607" w:rsidRPr="00AE4B2E" w:rsidRDefault="006C5607" w:rsidP="006C560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AE4B2E">
                              <w:rPr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.1pt;margin-top:.75pt;width:49.45pt;height:32.35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">
                <v:textbox style="mso-fit-shape-to-text:t">
                  <w:txbxContent>
                    <w:p w:rsidR="006C5607" w:rsidRPr="00AE4B2E" w:rsidRDefault="006C5607" w:rsidP="006C5607">
                      <w:pPr>
                        <w:jc w:val="center"/>
                        <w:rPr>
                          <w:sz w:val="40"/>
                        </w:rPr>
                      </w:pPr>
                      <w:r w:rsidRPr="00AE4B2E">
                        <w:rPr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2815590</wp:posOffset>
                </wp:positionV>
                <wp:extent cx="3862070" cy="0"/>
                <wp:effectExtent l="12065" t="10160" r="12065" b="889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29A9" id="Straight Connector 19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pt,221.7pt" to="298.2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QOHw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3148965</wp:posOffset>
                </wp:positionV>
                <wp:extent cx="3862070" cy="0"/>
                <wp:effectExtent l="12065" t="10160" r="12065" b="889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8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130DF" id="Straight Connector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pt,247.95pt" to="298.2pt,2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" strokeweight=".27339mm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2810510</wp:posOffset>
                </wp:positionV>
                <wp:extent cx="0" cy="2326005"/>
                <wp:effectExtent l="7620" t="5080" r="11430" b="1206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6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5A3C" id="Straight Connector 1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25pt,221.3pt" to="28.25pt,4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"/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2810510</wp:posOffset>
                </wp:positionV>
                <wp:extent cx="0" cy="2326005"/>
                <wp:effectExtent l="6985" t="5080" r="12065" b="1206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6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C67D" id="Straight Connector 1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221.3pt" to="-5.55pt,4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"/>
            </w:pict>
          </mc:Fallback>
        </mc:AlternateConten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68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1</w:t>
      </w:r>
    </w:p>
    <w:p w:rsidR="006C5607" w:rsidRDefault="006C5607" w:rsidP="006C5607">
      <w:pPr>
        <w:spacing w:line="17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2</w:t>
      </w:r>
    </w:p>
    <w:p w:rsidR="006C5607" w:rsidRDefault="006C5607" w:rsidP="006C5607">
      <w:pPr>
        <w:spacing w:line="157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3</w:t>
      </w:r>
    </w:p>
    <w:p w:rsidR="006C5607" w:rsidRDefault="006C5607" w:rsidP="006C5607">
      <w:pPr>
        <w:spacing w:line="17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4</w:t>
      </w:r>
    </w:p>
    <w:p w:rsidR="006C5607" w:rsidRDefault="006C5607" w:rsidP="006C5607">
      <w:pPr>
        <w:spacing w:line="17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5</w:t>
      </w:r>
    </w:p>
    <w:p w:rsidR="006C5607" w:rsidRDefault="006C5607" w:rsidP="006C5607">
      <w:pPr>
        <w:spacing w:line="157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6</w:t>
      </w:r>
    </w:p>
    <w:p w:rsidR="006C5607" w:rsidRDefault="006C5607" w:rsidP="006C5607">
      <w:pPr>
        <w:spacing w:line="17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60"/>
        <w:rPr>
          <w:sz w:val="29"/>
        </w:rPr>
      </w:pPr>
      <w:r>
        <w:rPr>
          <w:sz w:val="29"/>
        </w:rPr>
        <w:t>7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  <w:r>
        <w:rPr>
          <w:sz w:val="29"/>
        </w:rPr>
        <w:br w:type="column"/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65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sz w:val="23"/>
        </w:rPr>
      </w:pPr>
      <w:r>
        <w:rPr>
          <w:sz w:val="23"/>
        </w:rPr>
        <w:t>4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-2856865</wp:posOffset>
                </wp:positionV>
                <wp:extent cx="0" cy="2325370"/>
                <wp:effectExtent l="10795" t="6350" r="8255" b="1143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53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1EFC1" id="Straight Connector 1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5pt,-224.95pt" to="74.85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-2185670</wp:posOffset>
                </wp:positionV>
                <wp:extent cx="3862070" cy="0"/>
                <wp:effectExtent l="10795" t="10795" r="13335" b="825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588F" id="Straight Connector 1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172.1pt" to="75.2pt,-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NSHgIAADg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-1861185</wp:posOffset>
                </wp:positionV>
                <wp:extent cx="3862070" cy="0"/>
                <wp:effectExtent l="10795" t="11430" r="13335" b="762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C08C7" id="Straight Connector 1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146.55pt" to="75.2pt,-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-1527810</wp:posOffset>
                </wp:positionV>
                <wp:extent cx="3862070" cy="0"/>
                <wp:effectExtent l="10795" t="11430" r="13335" b="762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F6560" id="Straight Connector 12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120.3pt" to="75.2pt,-1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-1193800</wp:posOffset>
                </wp:positionV>
                <wp:extent cx="3862070" cy="0"/>
                <wp:effectExtent l="10795" t="12065" r="13335" b="698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0378A" id="Straight Connector 1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94pt" to="75.2pt,-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-869950</wp:posOffset>
                </wp:positionV>
                <wp:extent cx="3862070" cy="0"/>
                <wp:effectExtent l="10795" t="12065" r="13335" b="698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C9B22" id="Straight Connector 1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68.5pt" to="75.2pt,-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"/>
            </w:pict>
          </mc:Fallback>
        </mc:AlternateContent>
      </w:r>
      <w:r>
        <w:rPr>
          <w:noProof/>
          <w:sz w:val="23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-2907030</wp:posOffset>
                </wp:positionH>
                <wp:positionV relativeFrom="paragraph">
                  <wp:posOffset>-535940</wp:posOffset>
                </wp:positionV>
                <wp:extent cx="3862070" cy="0"/>
                <wp:effectExtent l="10795" t="12700" r="13335" b="63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20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6DD4" id="Straight Connector 9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8.9pt,-42.2pt" to="75.2pt,-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"/>
            </w:pict>
          </mc:Fallback>
        </mc:AlternateConten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3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330"/>
        <w:jc w:val="right"/>
        <w:rPr>
          <w:b/>
          <w:sz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89535</wp:posOffset>
                </wp:positionV>
                <wp:extent cx="628015" cy="410845"/>
                <wp:effectExtent l="11430" t="13335" r="8255" b="1397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607" w:rsidRPr="00AE4B2E" w:rsidRDefault="006C5607" w:rsidP="006C560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52.45pt;margin-top:7.05pt;width:49.45pt;height:32.35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">
                <v:textbox style="mso-fit-shape-to-text:t">
                  <w:txbxContent>
                    <w:p w:rsidR="006C5607" w:rsidRPr="00AE4B2E" w:rsidRDefault="006C5607" w:rsidP="006C560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607" w:rsidRDefault="006C5607" w:rsidP="006C5607">
      <w:pPr>
        <w:spacing w:line="0" w:lineRule="atLeast"/>
        <w:ind w:right="330"/>
        <w:jc w:val="right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61595</wp:posOffset>
                </wp:positionV>
                <wp:extent cx="354965" cy="170180"/>
                <wp:effectExtent l="61595" t="29845" r="21590" b="952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17018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C8E9" id="Straight Arrow Connector 7" o:spid="_x0000_s1026" type="#_x0000_t32" style="position:absolute;margin-left:131.1pt;margin-top:4.85pt;width:27.95pt;height:13.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" strokecolor="white" strokeweight="3.25pt">
                <v:stroke endarrow="block"/>
              </v:shape>
            </w:pict>
          </mc:Fallback>
        </mc:AlternateContent>
      </w:r>
    </w:p>
    <w:p w:rsidR="006C5607" w:rsidRDefault="006C5607" w:rsidP="006C5607">
      <w:pPr>
        <w:spacing w:line="19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right="230"/>
        <w:jc w:val="right"/>
        <w:rPr>
          <w:b/>
          <w:sz w:val="32"/>
        </w:rPr>
      </w:pPr>
      <w:r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2010410</wp:posOffset>
                </wp:positionH>
                <wp:positionV relativeFrom="paragraph">
                  <wp:posOffset>90170</wp:posOffset>
                </wp:positionV>
                <wp:extent cx="628015" cy="410845"/>
                <wp:effectExtent l="7620" t="13335" r="12065" b="1397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41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607" w:rsidRPr="00AE4B2E" w:rsidRDefault="006C5607" w:rsidP="006C560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58.3pt;margin-top:7.1pt;width:49.45pt;height:32.35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">
                <v:textbox style="mso-fit-shape-to-text:t">
                  <w:txbxContent>
                    <w:p w:rsidR="006C5607" w:rsidRPr="00AE4B2E" w:rsidRDefault="006C5607" w:rsidP="006C5607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1607185</wp:posOffset>
            </wp:positionV>
            <wp:extent cx="1786255" cy="239585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39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b/>
          <w:sz w:val="29"/>
          <w:u w:val="single"/>
        </w:rPr>
      </w:pPr>
      <w:r>
        <w:rPr>
          <w:b/>
          <w:sz w:val="29"/>
          <w:u w:val="single"/>
        </w:rPr>
        <w:t>Word Bank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4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Refresh Button</w:t>
      </w:r>
    </w:p>
    <w:p w:rsidR="006C5607" w:rsidRDefault="006C5607" w:rsidP="006C5607">
      <w:pPr>
        <w:spacing w:line="37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Home Page Button</w:t>
      </w:r>
    </w:p>
    <w:p w:rsidR="006C5607" w:rsidRDefault="006C5607" w:rsidP="006C5607">
      <w:pPr>
        <w:spacing w:line="3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Back Button</w:t>
      </w:r>
    </w:p>
    <w:p w:rsidR="006C5607" w:rsidRDefault="006C5607" w:rsidP="006C5607">
      <w:pPr>
        <w:spacing w:line="3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Search Engine</w:t>
      </w:r>
    </w:p>
    <w:p w:rsidR="006C5607" w:rsidRDefault="006C5607" w:rsidP="006C5607">
      <w:pPr>
        <w:spacing w:line="51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Address Bar</w:t>
      </w:r>
    </w:p>
    <w:p w:rsidR="006C5607" w:rsidRDefault="006C5607" w:rsidP="006C5607">
      <w:pPr>
        <w:spacing w:line="37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Stop Button</w:t>
      </w:r>
    </w:p>
    <w:p w:rsidR="006C5607" w:rsidRDefault="006C5607" w:rsidP="006C5607">
      <w:pPr>
        <w:spacing w:line="36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1320"/>
        <w:rPr>
          <w:sz w:val="29"/>
        </w:rPr>
      </w:pPr>
      <w:r>
        <w:rPr>
          <w:sz w:val="29"/>
        </w:rPr>
        <w:t>Internet Safety Help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9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275590</wp:posOffset>
            </wp:positionV>
            <wp:extent cx="3222625" cy="5810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82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b/>
          <w:sz w:val="29"/>
        </w:rPr>
      </w:pPr>
      <w:r>
        <w:rPr>
          <w:b/>
          <w:sz w:val="29"/>
        </w:rPr>
        <w:t>Comment:</w:t>
      </w:r>
    </w:p>
    <w:p w:rsidR="006C5607" w:rsidRDefault="006C5607" w:rsidP="006C5607">
      <w:pPr>
        <w:spacing w:line="0" w:lineRule="atLeast"/>
        <w:rPr>
          <w:b/>
          <w:sz w:val="29"/>
        </w:rPr>
        <w:sectPr w:rsidR="006C5607">
          <w:type w:val="continuous"/>
          <w:pgSz w:w="11920" w:h="16845"/>
          <w:pgMar w:top="1416" w:right="1440" w:bottom="400" w:left="1440" w:header="0" w:footer="0" w:gutter="0"/>
          <w:cols w:num="3" w:space="0" w:equalWidth="0">
            <w:col w:w="3740" w:space="720"/>
            <w:col w:w="120" w:space="500"/>
            <w:col w:w="3950"/>
          </w:cols>
          <w:docGrid w:linePitch="360"/>
        </w:sectPr>
      </w:pPr>
    </w:p>
    <w:p w:rsidR="006C5607" w:rsidRDefault="006C5607" w:rsidP="006C5607">
      <w:pPr>
        <w:spacing w:line="0" w:lineRule="atLeast"/>
        <w:rPr>
          <w:b/>
          <w:sz w:val="41"/>
          <w:u w:val="single"/>
        </w:rPr>
      </w:pPr>
      <w:bookmarkStart w:id="4" w:name="page5"/>
      <w:bookmarkEnd w:id="4"/>
      <w:r>
        <w:rPr>
          <w:b/>
          <w:sz w:val="41"/>
          <w:u w:val="single"/>
        </w:rPr>
        <w:lastRenderedPageBreak/>
        <w:t>VLE 3</w:t>
      </w:r>
    </w:p>
    <w:p w:rsidR="006C5607" w:rsidRDefault="006C5607" w:rsidP="006C5607">
      <w:pPr>
        <w:spacing w:line="265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3000"/>
        <w:rPr>
          <w:b/>
          <w:sz w:val="41"/>
        </w:rPr>
      </w:pPr>
      <w:r>
        <w:rPr>
          <w:b/>
          <w:sz w:val="41"/>
        </w:rPr>
        <w:t>Using the Internet</w:t>
      </w:r>
    </w:p>
    <w:p w:rsidR="006C5607" w:rsidRDefault="006C5607" w:rsidP="006C5607">
      <w:pPr>
        <w:spacing w:line="278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rPr>
          <w:i/>
          <w:sz w:val="32"/>
        </w:rPr>
      </w:pPr>
      <w:r>
        <w:rPr>
          <w:i/>
          <w:sz w:val="32"/>
        </w:rPr>
        <w:t>Answer the following questions:</w:t>
      </w: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00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299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8"/>
        <w:rPr>
          <w:sz w:val="29"/>
        </w:rPr>
      </w:pPr>
      <w:r>
        <w:rPr>
          <w:sz w:val="29"/>
        </w:rPr>
        <w:t>Is Internet Explorer an example of a Search Engine or a Web Browser?</w:t>
      </w:r>
    </w:p>
    <w:p w:rsidR="006C5607" w:rsidRDefault="006C5607" w:rsidP="006C5607">
      <w:pPr>
        <w:spacing w:line="246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32" w:lineRule="exact"/>
        <w:rPr>
          <w:sz w:val="29"/>
        </w:rPr>
      </w:pPr>
    </w:p>
    <w:p w:rsidR="006C5607" w:rsidRDefault="006C5607" w:rsidP="006C5607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8"/>
        <w:rPr>
          <w:sz w:val="29"/>
        </w:rPr>
      </w:pPr>
      <w:r>
        <w:rPr>
          <w:sz w:val="29"/>
        </w:rPr>
        <w:t>Is Google an example of a Search Engine or a Web Browser?</w:t>
      </w:r>
    </w:p>
    <w:p w:rsidR="006C5607" w:rsidRDefault="006C5607" w:rsidP="006C5607">
      <w:pPr>
        <w:spacing w:line="231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302" w:lineRule="exact"/>
        <w:rPr>
          <w:sz w:val="29"/>
        </w:rPr>
      </w:pPr>
    </w:p>
    <w:p w:rsidR="006C5607" w:rsidRDefault="006C5607" w:rsidP="006C5607">
      <w:pPr>
        <w:numPr>
          <w:ilvl w:val="0"/>
          <w:numId w:val="3"/>
        </w:numPr>
        <w:tabs>
          <w:tab w:val="left" w:pos="360"/>
        </w:tabs>
        <w:spacing w:line="233" w:lineRule="auto"/>
        <w:ind w:left="360" w:right="390" w:hanging="358"/>
        <w:rPr>
          <w:sz w:val="29"/>
        </w:rPr>
      </w:pPr>
      <w:r>
        <w:rPr>
          <w:sz w:val="29"/>
        </w:rPr>
        <w:t xml:space="preserve">Describe how you would find out the opening times of the </w:t>
      </w:r>
      <w:proofErr w:type="spellStart"/>
      <w:r>
        <w:rPr>
          <w:sz w:val="29"/>
        </w:rPr>
        <w:t>Holywood</w:t>
      </w:r>
      <w:proofErr w:type="spellEnd"/>
      <w:r>
        <w:rPr>
          <w:sz w:val="29"/>
        </w:rPr>
        <w:t xml:space="preserve"> Ice Bowl using the Internet</w:t>
      </w:r>
    </w:p>
    <w:p w:rsidR="006C5607" w:rsidRDefault="006C5607" w:rsidP="006C5607">
      <w:pPr>
        <w:spacing w:line="233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46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31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 [3]</w:t>
      </w: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32" w:lineRule="exact"/>
        <w:rPr>
          <w:sz w:val="29"/>
        </w:rPr>
      </w:pPr>
    </w:p>
    <w:p w:rsidR="006C5607" w:rsidRDefault="006C5607" w:rsidP="006C5607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8"/>
        <w:rPr>
          <w:sz w:val="29"/>
        </w:rPr>
      </w:pPr>
      <w:r>
        <w:rPr>
          <w:sz w:val="29"/>
        </w:rPr>
        <w:t>Describe what we use ‘</w:t>
      </w:r>
      <w:r>
        <w:rPr>
          <w:b/>
          <w:sz w:val="29"/>
        </w:rPr>
        <w:t>Favourites</w:t>
      </w:r>
      <w:r>
        <w:rPr>
          <w:sz w:val="29"/>
        </w:rPr>
        <w:t>’ for</w:t>
      </w:r>
    </w:p>
    <w:p w:rsidR="006C5607" w:rsidRDefault="006C5607" w:rsidP="006C5607">
      <w:pPr>
        <w:spacing w:line="246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31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46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 [2]</w:t>
      </w: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00" w:lineRule="exact"/>
        <w:rPr>
          <w:sz w:val="29"/>
        </w:rPr>
      </w:pPr>
    </w:p>
    <w:p w:rsidR="006C5607" w:rsidRDefault="006C5607" w:rsidP="006C5607">
      <w:pPr>
        <w:spacing w:line="231" w:lineRule="exact"/>
        <w:rPr>
          <w:sz w:val="29"/>
        </w:rPr>
      </w:pPr>
    </w:p>
    <w:p w:rsidR="006C5607" w:rsidRDefault="006C5607" w:rsidP="006C5607">
      <w:pPr>
        <w:numPr>
          <w:ilvl w:val="0"/>
          <w:numId w:val="3"/>
        </w:numPr>
        <w:tabs>
          <w:tab w:val="left" w:pos="360"/>
        </w:tabs>
        <w:spacing w:line="0" w:lineRule="atLeast"/>
        <w:ind w:left="360" w:hanging="358"/>
        <w:rPr>
          <w:sz w:val="29"/>
        </w:rPr>
      </w:pPr>
      <w:r>
        <w:rPr>
          <w:sz w:val="29"/>
        </w:rPr>
        <w:t xml:space="preserve">Describe </w:t>
      </w:r>
      <w:r>
        <w:rPr>
          <w:b/>
          <w:i/>
          <w:sz w:val="29"/>
        </w:rPr>
        <w:t>1</w:t>
      </w:r>
      <w:r>
        <w:rPr>
          <w:sz w:val="29"/>
        </w:rPr>
        <w:t xml:space="preserve"> danger of using the Internet</w:t>
      </w:r>
    </w:p>
    <w:p w:rsidR="006C5607" w:rsidRDefault="006C5607" w:rsidP="006C5607">
      <w:pPr>
        <w:spacing w:line="231" w:lineRule="exact"/>
        <w:rPr>
          <w:sz w:val="29"/>
        </w:rPr>
      </w:pPr>
    </w:p>
    <w:p w:rsidR="006C5607" w:rsidRDefault="006C5607" w:rsidP="006C5607">
      <w:pPr>
        <w:spacing w:line="0" w:lineRule="atLeast"/>
        <w:ind w:left="360"/>
        <w:rPr>
          <w:sz w:val="29"/>
        </w:rPr>
      </w:pPr>
      <w:r>
        <w:rPr>
          <w:sz w:val="29"/>
        </w:rPr>
        <w:t>_______________________________________________________</w:t>
      </w:r>
    </w:p>
    <w:p w:rsidR="006C5607" w:rsidRDefault="006C5607" w:rsidP="006C5607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9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-6598285</wp:posOffset>
            </wp:positionV>
            <wp:extent cx="257175" cy="27241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9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-5452110</wp:posOffset>
            </wp:positionV>
            <wp:extent cx="781050" cy="2794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9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132715</wp:posOffset>
            </wp:positionV>
            <wp:extent cx="3222625" cy="581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607" w:rsidRDefault="006C5607" w:rsidP="006C5607">
      <w:pPr>
        <w:spacing w:line="198" w:lineRule="exact"/>
        <w:rPr>
          <w:rFonts w:ascii="Times New Roman" w:eastAsia="Times New Roman" w:hAnsi="Times New Roman"/>
        </w:rPr>
      </w:pPr>
    </w:p>
    <w:p w:rsidR="006C5607" w:rsidRDefault="006C5607" w:rsidP="006C5607">
      <w:pPr>
        <w:spacing w:line="0" w:lineRule="atLeast"/>
        <w:ind w:left="5180"/>
        <w:rPr>
          <w:b/>
          <w:sz w:val="29"/>
        </w:rPr>
      </w:pPr>
      <w:r>
        <w:rPr>
          <w:b/>
          <w:sz w:val="29"/>
        </w:rPr>
        <w:t>Comment:</w:t>
      </w:r>
    </w:p>
    <w:p w:rsidR="006C5607" w:rsidRDefault="006C5607" w:rsidP="006C5607">
      <w:pPr>
        <w:spacing w:line="192" w:lineRule="auto"/>
        <w:ind w:left="4460"/>
        <w:rPr>
          <w:sz w:val="23"/>
        </w:rPr>
      </w:pPr>
      <w:r>
        <w:rPr>
          <w:sz w:val="23"/>
        </w:rPr>
        <w:t>5</w:t>
      </w:r>
    </w:p>
    <w:p w:rsidR="00AB0C1F" w:rsidRDefault="00AB0C1F"/>
    <w:p w:rsidR="006C5607" w:rsidRDefault="006C5607"/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</w:p>
    <w:p w:rsidR="006C5607" w:rsidRPr="002B0C64" w:rsidRDefault="006C5607" w:rsidP="006C5607">
      <w:pPr>
        <w:rPr>
          <w:rFonts w:ascii="Times New Roman" w:hAnsi="Times New Roman" w:cs="Times New Roman"/>
          <w:b/>
          <w:color w:val="0060A8"/>
          <w:sz w:val="18"/>
        </w:rPr>
      </w:pPr>
      <w:r w:rsidRPr="002B0C64">
        <w:rPr>
          <w:rFonts w:ascii="Gill Sans MT" w:eastAsia="Times New Roman" w:hAnsi="Gill Sans MT"/>
          <w:b/>
          <w:color w:val="C00000"/>
          <w:sz w:val="220"/>
        </w:rPr>
        <w:t>MATHS</w:t>
      </w:r>
    </w:p>
    <w:p w:rsidR="006C5607" w:rsidRDefault="006C5607">
      <w:pPr>
        <w:spacing w:after="160" w:line="259" w:lineRule="auto"/>
        <w:rPr>
          <w:rFonts w:ascii="Times New Roman" w:hAnsi="Times New Roman" w:cs="Times New Roman"/>
          <w:b/>
          <w:color w:val="0060A8"/>
          <w:sz w:val="44"/>
        </w:rPr>
      </w:pPr>
      <w:r>
        <w:rPr>
          <w:rFonts w:ascii="Times New Roman" w:hAnsi="Times New Roman" w:cs="Times New Roman"/>
          <w:b/>
          <w:color w:val="0060A8"/>
          <w:sz w:val="44"/>
        </w:rPr>
        <w:br w:type="page"/>
      </w:r>
    </w:p>
    <w:p w:rsidR="006C5607" w:rsidRPr="006C5607" w:rsidRDefault="006C5607" w:rsidP="006C5607">
      <w:pPr>
        <w:rPr>
          <w:rFonts w:ascii="Times New Roman" w:hAnsi="Times New Roman" w:cs="Times New Roman"/>
          <w:b/>
          <w:color w:val="0060A8"/>
          <w:sz w:val="44"/>
        </w:rPr>
      </w:pPr>
      <w:r w:rsidRPr="006C5607">
        <w:rPr>
          <w:rFonts w:ascii="Times New Roman" w:hAnsi="Times New Roman" w:cs="Times New Roman"/>
          <w:b/>
          <w:color w:val="0060A8"/>
          <w:sz w:val="44"/>
        </w:rPr>
        <w:lastRenderedPageBreak/>
        <w:t>Maths</w:t>
      </w:r>
    </w:p>
    <w:p w:rsidR="006C5607" w:rsidRPr="006C5607" w:rsidRDefault="006C5607" w:rsidP="006C5607">
      <w:pPr>
        <w:ind w:firstLine="4820"/>
        <w:rPr>
          <w:rFonts w:ascii="Times New Roman" w:hAnsi="Times New Roman" w:cs="Times New Roman"/>
          <w:b/>
          <w:color w:val="000000" w:themeColor="text1"/>
          <w:sz w:val="36"/>
        </w:rPr>
      </w:pPr>
      <w:r w:rsidRPr="006C5607">
        <w:rPr>
          <w:rFonts w:ascii="Times New Roman" w:hAnsi="Times New Roman" w:cs="Times New Roman"/>
          <w:b/>
          <w:color w:val="000000" w:themeColor="text1"/>
          <w:sz w:val="36"/>
        </w:rPr>
        <w:t>Year 8 Maths task</w:t>
      </w:r>
      <w:r w:rsidRPr="006C5607">
        <w:rPr>
          <w:rFonts w:ascii="Times New Roman" w:hAnsi="Times New Roman" w:cs="Times New Roman"/>
          <w:b/>
          <w:color w:val="000000" w:themeColor="text1"/>
          <w:sz w:val="36"/>
        </w:rPr>
        <w:tab/>
      </w:r>
      <w:r w:rsidRPr="006C5607">
        <w:rPr>
          <w:rFonts w:ascii="Times New Roman" w:hAnsi="Times New Roman" w:cs="Times New Roman"/>
          <w:b/>
          <w:color w:val="000000" w:themeColor="text1"/>
          <w:sz w:val="36"/>
        </w:rPr>
        <w:tab/>
      </w:r>
    </w:p>
    <w:p w:rsidR="006C5607" w:rsidRPr="006C5607" w:rsidRDefault="006C5607" w:rsidP="006C5607">
      <w:pPr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You have been set 3 tasks 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on </w:t>
      </w:r>
      <w:hyperlink r:id="rId13" w:history="1">
        <w:r w:rsidRPr="006C5607">
          <w:rPr>
            <w:rStyle w:val="Hyperlink"/>
            <w:rFonts w:ascii="Times New Roman" w:hAnsi="Times New Roman" w:cs="Times New Roman"/>
            <w:sz w:val="28"/>
          </w:rPr>
          <w:t>www.MyMaths.co.uk</w:t>
        </w:r>
      </w:hyperlink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pStyle w:val="ListParagraph"/>
        <w:numPr>
          <w:ilvl w:val="0"/>
          <w:numId w:val="4"/>
        </w:numPr>
        <w:spacing w:after="0"/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Order of Operations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pStyle w:val="ListParagraph"/>
        <w:numPr>
          <w:ilvl w:val="0"/>
          <w:numId w:val="4"/>
        </w:numPr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Factors and Primes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pStyle w:val="ListParagraph"/>
        <w:numPr>
          <w:ilvl w:val="0"/>
          <w:numId w:val="4"/>
        </w:numPr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Multiples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Revise the topics if necessary </w:t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using the online lesson then complete</w:t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the homework task for each.</w:t>
      </w:r>
    </w:p>
    <w:p w:rsidR="006C5607" w:rsidRPr="006C5607" w:rsidRDefault="006C5607" w:rsidP="006C5607">
      <w:pPr>
        <w:pStyle w:val="ListParagraph"/>
        <w:ind w:firstLine="48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noProof/>
          <w:color w:val="000000" w:themeColor="text1"/>
          <w:sz w:val="28"/>
          <w:lang w:eastAsia="en-GB"/>
        </w:rPr>
        <w:drawing>
          <wp:anchor distT="0" distB="0" distL="114300" distR="114300" simplePos="0" relativeHeight="251700224" behindDoc="0" locked="0" layoutInCell="1" allowOverlap="1" wp14:anchorId="593E8C26" wp14:editId="4F938577">
            <wp:simplePos x="0" y="0"/>
            <wp:positionH relativeFrom="column">
              <wp:posOffset>-388196</wp:posOffset>
            </wp:positionH>
            <wp:positionV relativeFrom="paragraph">
              <wp:posOffset>173371</wp:posOffset>
            </wp:positionV>
            <wp:extent cx="3529168" cy="3800104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752" t="35891" r="48890" b="2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40" cy="38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607" w:rsidRPr="006C5607" w:rsidRDefault="006C5607" w:rsidP="006C5607">
      <w:pPr>
        <w:ind w:left="4320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School Login:  </w:t>
      </w:r>
      <w:proofErr w:type="spellStart"/>
      <w:r w:rsidRPr="006C5607">
        <w:rPr>
          <w:rFonts w:ascii="Times New Roman" w:hAnsi="Times New Roman" w:cs="Times New Roman"/>
          <w:color w:val="000000" w:themeColor="text1"/>
          <w:sz w:val="28"/>
        </w:rPr>
        <w:t>hunterhouse</w:t>
      </w:r>
      <w:proofErr w:type="spellEnd"/>
    </w:p>
    <w:p w:rsidR="006C5607" w:rsidRPr="006C5607" w:rsidRDefault="006C5607" w:rsidP="006C5607">
      <w:pPr>
        <w:ind w:left="4320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Password: races3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  <w:r w:rsidRPr="006C5607">
        <w:rPr>
          <w:rFonts w:ascii="Times New Roman" w:hAnsi="Times New Roman" w:cs="Times New Roman"/>
          <w:color w:val="000000" w:themeColor="text1"/>
          <w:sz w:val="28"/>
        </w:rPr>
        <w:tab/>
      </w:r>
    </w:p>
    <w:p w:rsidR="006C5607" w:rsidRPr="006C5607" w:rsidRDefault="006C5607" w:rsidP="006C5607">
      <w:pPr>
        <w:pStyle w:val="ListParagraph"/>
        <w:spacing w:after="0"/>
        <w:ind w:firstLine="4820"/>
        <w:rPr>
          <w:rFonts w:ascii="Times New Roman" w:hAnsi="Times New Roman" w:cs="Times New Roman"/>
          <w:color w:val="000000" w:themeColor="text1"/>
          <w:sz w:val="28"/>
        </w:rPr>
      </w:pP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Remember to then use your </w:t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personal portal login username</w:t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and password (check details with</w:t>
      </w:r>
    </w:p>
    <w:p w:rsidR="006C5607" w:rsidRPr="006C5607" w:rsidRDefault="006C5607" w:rsidP="006C5607">
      <w:pPr>
        <w:ind w:left="4321" w:firstLine="72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your teacher)</w:t>
      </w:r>
    </w:p>
    <w:p w:rsidR="006C5607" w:rsidRPr="006C5607" w:rsidRDefault="006C5607" w:rsidP="006C5607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6C5607" w:rsidRPr="006C5607" w:rsidRDefault="006C5607" w:rsidP="006C5607">
      <w:pPr>
        <w:pStyle w:val="ListParagraph"/>
        <w:ind w:left="5040"/>
        <w:rPr>
          <w:rFonts w:ascii="Times New Roman" w:hAnsi="Times New Roman" w:cs="Times New Roman"/>
          <w:color w:val="000000" w:themeColor="text1"/>
          <w:sz w:val="32"/>
        </w:rPr>
      </w:pPr>
      <w:proofErr w:type="spellStart"/>
      <w:r w:rsidRPr="006C5607">
        <w:rPr>
          <w:rFonts w:ascii="Times New Roman" w:hAnsi="Times New Roman" w:cs="Times New Roman"/>
          <w:color w:val="000000" w:themeColor="text1"/>
          <w:sz w:val="28"/>
        </w:rPr>
        <w:t>MyMaths</w:t>
      </w:r>
      <w:proofErr w:type="spellEnd"/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 is available on both PC or Laptop and on most tablets and mobile devices including </w:t>
      </w:r>
      <w:proofErr w:type="spellStart"/>
      <w:r w:rsidRPr="006C5607">
        <w:rPr>
          <w:rFonts w:ascii="Times New Roman" w:hAnsi="Times New Roman" w:cs="Times New Roman"/>
          <w:color w:val="000000" w:themeColor="text1"/>
          <w:sz w:val="28"/>
        </w:rPr>
        <w:t>ipads</w:t>
      </w:r>
      <w:proofErr w:type="spellEnd"/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 through Puffin Academy which is a free mobile and tablet Flash browser.  You may need to download the Puffin Academy App if you are using a tablet.</w:t>
      </w:r>
      <w:r w:rsidRPr="006C5607">
        <w:rPr>
          <w:rFonts w:ascii="Times New Roman" w:hAnsi="Times New Roman" w:cs="Times New Roman"/>
          <w:color w:val="000000" w:themeColor="text1"/>
          <w:sz w:val="32"/>
        </w:rPr>
        <w:tab/>
      </w:r>
    </w:p>
    <w:p w:rsidR="006C5607" w:rsidRPr="006C5607" w:rsidRDefault="006C5607" w:rsidP="006C5607">
      <w:pPr>
        <w:pStyle w:val="ListParagraph"/>
        <w:jc w:val="center"/>
        <w:rPr>
          <w:rFonts w:ascii="Times New Roman" w:hAnsi="Times New Roman" w:cs="Times New Roman"/>
          <w:color w:val="000000" w:themeColor="text1"/>
          <w:sz w:val="32"/>
        </w:rPr>
      </w:pPr>
    </w:p>
    <w:p w:rsidR="006C5607" w:rsidRPr="006C5607" w:rsidRDefault="006C5607" w:rsidP="006C5607">
      <w:pPr>
        <w:pStyle w:val="ListParagraph"/>
        <w:ind w:left="5040"/>
        <w:rPr>
          <w:rFonts w:ascii="Times New Roman" w:hAnsi="Times New Roman" w:cs="Times New Roman"/>
          <w:color w:val="000000" w:themeColor="text1"/>
          <w:sz w:val="28"/>
        </w:rPr>
      </w:pPr>
      <w:r w:rsidRPr="006C5607">
        <w:rPr>
          <w:rFonts w:ascii="Times New Roman" w:hAnsi="Times New Roman" w:cs="Times New Roman"/>
          <w:color w:val="000000" w:themeColor="text1"/>
          <w:sz w:val="28"/>
        </w:rPr>
        <w:t>The tasks are due to be completed on 26</w:t>
      </w:r>
      <w:r w:rsidRPr="006C5607">
        <w:rPr>
          <w:rFonts w:ascii="Times New Roman" w:hAnsi="Times New Roman" w:cs="Times New Roman"/>
          <w:color w:val="000000" w:themeColor="text1"/>
          <w:sz w:val="28"/>
          <w:vertAlign w:val="superscript"/>
        </w:rPr>
        <w:t>th</w:t>
      </w:r>
      <w:r w:rsidRPr="006C5607">
        <w:rPr>
          <w:rFonts w:ascii="Times New Roman" w:hAnsi="Times New Roman" w:cs="Times New Roman"/>
          <w:color w:val="000000" w:themeColor="text1"/>
          <w:sz w:val="28"/>
        </w:rPr>
        <w:t xml:space="preserve"> October 2018.  If you have any problems, speak to your Maths teacher when you return to school.</w:t>
      </w: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2B0C64" w:rsidRDefault="002B0C64">
      <w:pPr>
        <w:rPr>
          <w:rFonts w:ascii="Gill Sans MT" w:eastAsia="Times New Roman" w:hAnsi="Gill Sans MT"/>
          <w:b/>
          <w:color w:val="C00000"/>
          <w:sz w:val="380"/>
        </w:rPr>
      </w:pPr>
    </w:p>
    <w:p w:rsidR="002B0C64" w:rsidRPr="002B0C64" w:rsidRDefault="002B0C64">
      <w:pPr>
        <w:rPr>
          <w:sz w:val="6"/>
        </w:rPr>
      </w:pPr>
      <w:r w:rsidRPr="002B0C64">
        <w:rPr>
          <w:rFonts w:ascii="Gill Sans MT" w:eastAsia="Times New Roman" w:hAnsi="Gill Sans MT"/>
          <w:b/>
          <w:color w:val="C00000"/>
          <w:sz w:val="260"/>
        </w:rPr>
        <w:t>English</w:t>
      </w:r>
    </w:p>
    <w:p w:rsidR="002B0C64" w:rsidRDefault="002B0C64">
      <w:pPr>
        <w:spacing w:after="160" w:line="259" w:lineRule="auto"/>
        <w:rPr>
          <w:sz w:val="18"/>
        </w:rPr>
      </w:pPr>
      <w:r>
        <w:rPr>
          <w:sz w:val="18"/>
        </w:rPr>
        <w:br w:type="page"/>
      </w: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2EDDBC7" wp14:editId="0A1540AE">
            <wp:simplePos x="0" y="0"/>
            <wp:positionH relativeFrom="margin">
              <wp:align>center</wp:align>
            </wp:positionH>
            <wp:positionV relativeFrom="paragraph">
              <wp:posOffset>280537</wp:posOffset>
            </wp:positionV>
            <wp:extent cx="6645275" cy="4738370"/>
            <wp:effectExtent l="0" t="0" r="3175" b="5080"/>
            <wp:wrapTight wrapText="bothSides">
              <wp:wrapPolygon edited="0">
                <wp:start x="0" y="0"/>
                <wp:lineTo x="0" y="21536"/>
                <wp:lineTo x="21548" y="21536"/>
                <wp:lineTo x="2154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2" t="18776" r="17767" b="9837"/>
                    <a:stretch/>
                  </pic:blipFill>
                  <pic:spPr bwMode="auto">
                    <a:xfrm>
                      <a:off x="0" y="0"/>
                      <a:ext cx="6645275" cy="473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2B0C64" w:rsidRDefault="002B0C64" w:rsidP="006C5607">
      <w:pPr>
        <w:rPr>
          <w:rFonts w:ascii="Gill Sans MT" w:eastAsia="Times New Roman" w:hAnsi="Gill Sans MT"/>
          <w:b/>
          <w:color w:val="C00000"/>
          <w:sz w:val="380"/>
        </w:rPr>
      </w:pPr>
    </w:p>
    <w:p w:rsidR="002B0C64" w:rsidRPr="002B0C64" w:rsidRDefault="002B0C64" w:rsidP="006C5607">
      <w:pPr>
        <w:rPr>
          <w:sz w:val="18"/>
        </w:rPr>
      </w:pPr>
      <w:r w:rsidRPr="002B0C64">
        <w:rPr>
          <w:rFonts w:ascii="Gill Sans MT" w:eastAsia="Times New Roman" w:hAnsi="Gill Sans MT"/>
          <w:b/>
          <w:color w:val="C00000"/>
          <w:sz w:val="320"/>
        </w:rPr>
        <w:t>Music</w:t>
      </w:r>
    </w:p>
    <w:p w:rsidR="002B0C64" w:rsidRDefault="002B0C64">
      <w:pPr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lastRenderedPageBreak/>
        <w:t>Year 8 VLE Day October: Music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Use You Tube and online dictionaries to help you with this homework. If you do not have a computer at home, complete the work in school. You will not be able to access You Tube in school but there will be other sites where you can hear music.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b/>
          <w:sz w:val="24"/>
          <w:u w:val="single"/>
        </w:rPr>
        <w:t>THE TASK</w:t>
      </w:r>
      <w:r w:rsidRPr="006C5607">
        <w:rPr>
          <w:sz w:val="24"/>
        </w:rPr>
        <w:t xml:space="preserve"> </w:t>
      </w:r>
    </w:p>
    <w:p w:rsidR="006C5607" w:rsidRPr="006C5607" w:rsidRDefault="006C5607" w:rsidP="006C5607">
      <w:pPr>
        <w:pStyle w:val="ListParagraph"/>
        <w:numPr>
          <w:ilvl w:val="0"/>
          <w:numId w:val="5"/>
        </w:numPr>
        <w:rPr>
          <w:sz w:val="28"/>
        </w:rPr>
      </w:pPr>
      <w:r w:rsidRPr="006C5607">
        <w:rPr>
          <w:sz w:val="28"/>
        </w:rPr>
        <w:t>Type the names of the instruments listed below (violin, cello, flute, trumpet and trombone) into You tube etc.</w:t>
      </w:r>
    </w:p>
    <w:p w:rsidR="006C5607" w:rsidRPr="006C5607" w:rsidRDefault="006C5607" w:rsidP="006C5607">
      <w:pPr>
        <w:pStyle w:val="ListParagraph"/>
        <w:numPr>
          <w:ilvl w:val="0"/>
          <w:numId w:val="5"/>
        </w:numPr>
        <w:rPr>
          <w:sz w:val="28"/>
        </w:rPr>
      </w:pPr>
      <w:r w:rsidRPr="006C5607">
        <w:rPr>
          <w:sz w:val="28"/>
        </w:rPr>
        <w:t xml:space="preserve">Listen to a piece of music being played by each of these 5 orchestral instruments. </w:t>
      </w:r>
    </w:p>
    <w:p w:rsidR="006C5607" w:rsidRPr="006C5607" w:rsidRDefault="006C5607" w:rsidP="006C5607">
      <w:pPr>
        <w:pStyle w:val="ListParagraph"/>
        <w:numPr>
          <w:ilvl w:val="0"/>
          <w:numId w:val="5"/>
        </w:numPr>
        <w:rPr>
          <w:sz w:val="28"/>
        </w:rPr>
      </w:pPr>
      <w:r w:rsidRPr="006C5607">
        <w:rPr>
          <w:sz w:val="28"/>
        </w:rPr>
        <w:t xml:space="preserve">Write the name of the 5 pieces of music you listen to. </w:t>
      </w:r>
    </w:p>
    <w:p w:rsidR="006C5607" w:rsidRPr="006C5607" w:rsidRDefault="006C5607" w:rsidP="006C5607">
      <w:pPr>
        <w:pStyle w:val="ListParagraph"/>
        <w:numPr>
          <w:ilvl w:val="0"/>
          <w:numId w:val="5"/>
        </w:numPr>
        <w:rPr>
          <w:sz w:val="28"/>
        </w:rPr>
      </w:pPr>
      <w:r w:rsidRPr="006C5607">
        <w:rPr>
          <w:sz w:val="28"/>
        </w:rPr>
        <w:t>Then write a few sentences about the music. Use these words to help you: is it loud/soft; is it fast/slow/medium speed; is it happy music/sad music; do you think that the music is telling a story? What is this story? Is there anything else that you think is interesting about the music?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You can either complete the work on computer and then print it off, or write by hand.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Remember to bring the completed work to your first music class after half term.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It is expensive to print in colour, so black ink is perfectly fine.</w:t>
      </w:r>
    </w:p>
    <w:p w:rsidR="006C5607" w:rsidRPr="006C5607" w:rsidRDefault="006C5607" w:rsidP="006C5607">
      <w:pPr>
        <w:rPr>
          <w:b/>
          <w:sz w:val="24"/>
          <w:u w:val="single"/>
        </w:rPr>
      </w:pPr>
      <w:r w:rsidRPr="006C5607">
        <w:rPr>
          <w:b/>
          <w:sz w:val="24"/>
          <w:u w:val="single"/>
        </w:rPr>
        <w:t>The Violin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Listen to a clip of music played by the violin.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Name the piece: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Write a few sentences about the music you chose:</w:t>
      </w:r>
    </w:p>
    <w:p w:rsidR="006C5607" w:rsidRPr="006C5607" w:rsidRDefault="006C5607" w:rsidP="006C5607">
      <w:pPr>
        <w:rPr>
          <w:b/>
          <w:sz w:val="24"/>
          <w:u w:val="single"/>
        </w:rPr>
      </w:pPr>
      <w:r w:rsidRPr="006C5607">
        <w:rPr>
          <w:b/>
          <w:sz w:val="24"/>
          <w:u w:val="single"/>
        </w:rPr>
        <w:t>The Cello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Listen to a clip of music played by the cello.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Name the piece: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Write a few sentences about the music you chose:</w:t>
      </w:r>
    </w:p>
    <w:p w:rsidR="006C5607" w:rsidRPr="006C5607" w:rsidRDefault="006C5607" w:rsidP="006C5607">
      <w:pPr>
        <w:rPr>
          <w:sz w:val="24"/>
        </w:rPr>
      </w:pPr>
    </w:p>
    <w:p w:rsidR="006C5607" w:rsidRPr="006C5607" w:rsidRDefault="006C5607" w:rsidP="006C5607">
      <w:pPr>
        <w:rPr>
          <w:b/>
          <w:sz w:val="24"/>
          <w:u w:val="single"/>
        </w:rPr>
      </w:pPr>
      <w:r w:rsidRPr="006C5607">
        <w:rPr>
          <w:b/>
          <w:sz w:val="24"/>
          <w:u w:val="single"/>
        </w:rPr>
        <w:t>The Flute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Listen to a clip of music played by the flute.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Name the piece: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Write a few sentences about the music you chose:</w:t>
      </w:r>
    </w:p>
    <w:p w:rsidR="006C5607" w:rsidRPr="006C5607" w:rsidRDefault="006C5607" w:rsidP="006C5607">
      <w:pPr>
        <w:rPr>
          <w:sz w:val="24"/>
        </w:rPr>
      </w:pPr>
    </w:p>
    <w:p w:rsidR="006C5607" w:rsidRPr="006C5607" w:rsidRDefault="006C5607" w:rsidP="006C5607">
      <w:pPr>
        <w:rPr>
          <w:b/>
          <w:sz w:val="24"/>
          <w:u w:val="single"/>
        </w:rPr>
      </w:pPr>
      <w:r w:rsidRPr="006C5607">
        <w:rPr>
          <w:b/>
          <w:sz w:val="24"/>
          <w:u w:val="single"/>
        </w:rPr>
        <w:t xml:space="preserve">The Trumpet 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Listen to a clip of music played by the cello.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Name the piece: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Write a few sentences about the music you chose:</w:t>
      </w:r>
    </w:p>
    <w:p w:rsidR="006C5607" w:rsidRPr="006C5607" w:rsidRDefault="006C5607" w:rsidP="006C5607">
      <w:pPr>
        <w:rPr>
          <w:sz w:val="24"/>
        </w:rPr>
      </w:pPr>
    </w:p>
    <w:p w:rsidR="006C5607" w:rsidRPr="006C5607" w:rsidRDefault="006C5607" w:rsidP="006C5607">
      <w:pPr>
        <w:rPr>
          <w:b/>
          <w:sz w:val="24"/>
          <w:u w:val="single"/>
        </w:rPr>
      </w:pPr>
      <w:r w:rsidRPr="006C5607">
        <w:rPr>
          <w:b/>
          <w:sz w:val="24"/>
          <w:u w:val="single"/>
        </w:rPr>
        <w:t>The Trombone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Listen to a clip of music played by the trombone.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Name the piece:</w:t>
      </w:r>
    </w:p>
    <w:p w:rsidR="006C5607" w:rsidRPr="006C5607" w:rsidRDefault="006C5607" w:rsidP="006C5607">
      <w:pPr>
        <w:rPr>
          <w:sz w:val="24"/>
        </w:rPr>
      </w:pPr>
      <w:r w:rsidRPr="006C5607">
        <w:rPr>
          <w:sz w:val="24"/>
        </w:rPr>
        <w:t>Write a few sentences about the music you chose:</w:t>
      </w: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2B0C64" w:rsidRDefault="002B0C64" w:rsidP="006C5607">
      <w:pPr>
        <w:jc w:val="center"/>
        <w:rPr>
          <w:b/>
          <w:noProof/>
          <w:color w:val="FF0000"/>
          <w:sz w:val="36"/>
          <w:u w:val="single"/>
        </w:rPr>
      </w:pPr>
    </w:p>
    <w:p w:rsidR="002B0C64" w:rsidRDefault="002B0C64">
      <w:pPr>
        <w:spacing w:after="160" w:line="259" w:lineRule="auto"/>
        <w:rPr>
          <w:rFonts w:ascii="Gill Sans MT" w:eastAsia="Times New Roman" w:hAnsi="Gill Sans MT"/>
          <w:b/>
          <w:color w:val="C00000"/>
          <w:sz w:val="380"/>
        </w:rPr>
      </w:pPr>
    </w:p>
    <w:p w:rsidR="002B0C64" w:rsidRDefault="002B0C64">
      <w:pPr>
        <w:spacing w:after="160" w:line="259" w:lineRule="auto"/>
        <w:rPr>
          <w:b/>
          <w:noProof/>
          <w:color w:val="FF0000"/>
          <w:sz w:val="36"/>
          <w:u w:val="single"/>
        </w:rPr>
      </w:pPr>
      <w:r>
        <w:rPr>
          <w:rFonts w:ascii="Gill Sans MT" w:eastAsia="Times New Roman" w:hAnsi="Gill Sans MT"/>
          <w:b/>
          <w:color w:val="C00000"/>
          <w:sz w:val="380"/>
        </w:rPr>
        <w:t>H.E</w:t>
      </w:r>
      <w:r>
        <w:rPr>
          <w:b/>
          <w:noProof/>
          <w:color w:val="FF0000"/>
          <w:sz w:val="36"/>
          <w:u w:val="single"/>
        </w:rPr>
        <w:t xml:space="preserve"> </w:t>
      </w:r>
      <w:r>
        <w:rPr>
          <w:b/>
          <w:noProof/>
          <w:color w:val="FF0000"/>
          <w:sz w:val="36"/>
          <w:u w:val="single"/>
        </w:rPr>
        <w:br w:type="page"/>
      </w:r>
    </w:p>
    <w:p w:rsidR="006C5607" w:rsidRPr="005A717D" w:rsidRDefault="006C5607" w:rsidP="006C5607">
      <w:pPr>
        <w:jc w:val="center"/>
        <w:rPr>
          <w:b/>
          <w:noProof/>
          <w:color w:val="FF0000"/>
          <w:sz w:val="36"/>
          <w:u w:val="single"/>
        </w:rPr>
      </w:pPr>
      <w:r w:rsidRPr="005A717D">
        <w:rPr>
          <w:b/>
          <w:noProof/>
          <w:color w:val="FF0000"/>
          <w:sz w:val="36"/>
          <w:u w:val="single"/>
        </w:rPr>
        <w:lastRenderedPageBreak/>
        <w:drawing>
          <wp:anchor distT="0" distB="0" distL="114300" distR="114300" simplePos="0" relativeHeight="251704320" behindDoc="1" locked="0" layoutInCell="1" allowOverlap="1" wp14:anchorId="64CF2BC0" wp14:editId="7ACE518B">
            <wp:simplePos x="0" y="0"/>
            <wp:positionH relativeFrom="column">
              <wp:posOffset>-282575</wp:posOffset>
            </wp:positionH>
            <wp:positionV relativeFrom="paragraph">
              <wp:posOffset>-314325</wp:posOffset>
            </wp:positionV>
            <wp:extent cx="1231265" cy="1082040"/>
            <wp:effectExtent l="114300" t="133350" r="102235" b="118110"/>
            <wp:wrapTight wrapText="bothSides">
              <wp:wrapPolygon edited="0">
                <wp:start x="19716" y="-790"/>
                <wp:lineTo x="695" y="-5050"/>
                <wp:lineTo x="-1551" y="6848"/>
                <wp:lineTo x="-2021" y="12956"/>
                <wp:lineTo x="-714" y="13276"/>
                <wp:lineTo x="-810" y="21031"/>
                <wp:lineTo x="1804" y="21670"/>
                <wp:lineTo x="2130" y="21750"/>
                <wp:lineTo x="8619" y="21780"/>
                <wp:lineTo x="21832" y="18786"/>
                <wp:lineTo x="22330" y="-151"/>
                <wp:lineTo x="19716" y="-790"/>
              </wp:wrapPolygon>
            </wp:wrapTight>
            <wp:docPr id="54" name="Picture 54" descr="http://www.borgesinternationalgroup.com/wp-content/uploads/2013/04/health-foods-for-the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rgesinternationalgroup.com/wp-content/uploads/2013/04/health-foods-for-the-hear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678">
                      <a:off x="0" y="0"/>
                      <a:ext cx="123126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17D">
        <w:rPr>
          <w:b/>
          <w:noProof/>
          <w:color w:val="FF0000"/>
          <w:sz w:val="36"/>
          <w:u w:val="single"/>
        </w:rPr>
        <w:t>Year 8</w:t>
      </w:r>
    </w:p>
    <w:p w:rsidR="006C5607" w:rsidRPr="005A717D" w:rsidRDefault="006C5607" w:rsidP="006C5607">
      <w:pPr>
        <w:jc w:val="center"/>
        <w:rPr>
          <w:b/>
          <w:color w:val="FF0000"/>
          <w:sz w:val="36"/>
          <w:u w:val="single"/>
        </w:rPr>
      </w:pPr>
      <w:r w:rsidRPr="005A717D">
        <w:rPr>
          <w:b/>
          <w:noProof/>
          <w:color w:val="FF0000"/>
          <w:sz w:val="36"/>
          <w:u w:val="single"/>
        </w:rPr>
        <w:t>Eatwell Guide</w:t>
      </w:r>
    </w:p>
    <w:p w:rsidR="006C5607" w:rsidRDefault="006C5607" w:rsidP="006C5607">
      <w:pPr>
        <w:jc w:val="center"/>
      </w:pPr>
      <w:r>
        <w:t>Within Home Economics it is important to learn about a healthy diet to ensure we are developing good eating habits and maintaining good health.</w:t>
      </w:r>
    </w:p>
    <w:p w:rsidR="006C5607" w:rsidRDefault="006C5607" w:rsidP="006C5607">
      <w:pPr>
        <w:jc w:val="center"/>
      </w:pPr>
      <w:r>
        <w:t xml:space="preserve">To understand what a healthy diet is we use the model of the </w:t>
      </w:r>
      <w:r w:rsidRPr="00FF47E8">
        <w:rPr>
          <w:b/>
        </w:rPr>
        <w:t xml:space="preserve">EATWELL </w:t>
      </w:r>
      <w:r>
        <w:rPr>
          <w:b/>
        </w:rPr>
        <w:t>GUIDE</w:t>
      </w:r>
    </w:p>
    <w:p w:rsidR="006C5607" w:rsidRDefault="006C5607" w:rsidP="006C5607"/>
    <w:p w:rsidR="006C5607" w:rsidRDefault="006C5607" w:rsidP="006C5607">
      <w:r>
        <w:t xml:space="preserve">Go to </w:t>
      </w:r>
      <w:hyperlink r:id="rId17" w:history="1">
        <w:r w:rsidRPr="00BF4137">
          <w:rPr>
            <w:rStyle w:val="Hyperlink"/>
          </w:rPr>
          <w:t>https://www.nutrition.org.uk/healthyliving/healthydiet/eatwell.html</w:t>
        </w:r>
      </w:hyperlink>
      <w:r>
        <w:t xml:space="preserve">  </w:t>
      </w:r>
    </w:p>
    <w:p w:rsidR="006C5607" w:rsidRDefault="006C5607" w:rsidP="006C5607">
      <w:r>
        <w:t xml:space="preserve">Copy a picture of the </w:t>
      </w:r>
      <w:proofErr w:type="spellStart"/>
      <w:r>
        <w:t>Eatwell</w:t>
      </w:r>
      <w:proofErr w:type="spellEnd"/>
      <w:r>
        <w:t xml:space="preserve"> Guide into the space </w:t>
      </w:r>
      <w:proofErr w:type="gramStart"/>
      <w:r>
        <w:t>below:-</w:t>
      </w:r>
      <w:proofErr w:type="gramEnd"/>
    </w:p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 w:rsidP="00377E29">
      <w:r>
        <w:lastRenderedPageBreak/>
        <w:t xml:space="preserve">Using the information provided on the website to complete the </w:t>
      </w:r>
      <w:proofErr w:type="spellStart"/>
      <w:r>
        <w:t>Eatwell</w:t>
      </w:r>
      <w:proofErr w:type="spellEnd"/>
      <w:r>
        <w:t xml:space="preserve"> Guide </w:t>
      </w:r>
      <w:proofErr w:type="gramStart"/>
      <w:r>
        <w:t>below:-</w:t>
      </w:r>
      <w:proofErr w:type="gramEnd"/>
    </w:p>
    <w:p w:rsidR="006C5607" w:rsidRDefault="006C5607" w:rsidP="006C560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Label each section of the </w:t>
      </w:r>
      <w:proofErr w:type="spellStart"/>
      <w:r>
        <w:t>Eatwell</w:t>
      </w:r>
      <w:proofErr w:type="spellEnd"/>
      <w:r>
        <w:t xml:space="preserve"> Guide </w:t>
      </w:r>
    </w:p>
    <w:p w:rsidR="006C5607" w:rsidRDefault="006C5607" w:rsidP="006C5607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Research and paste </w:t>
      </w:r>
      <w:r w:rsidRPr="00283894">
        <w:rPr>
          <w:u w:val="single"/>
        </w:rPr>
        <w:t>five</w:t>
      </w:r>
      <w:r>
        <w:t xml:space="preserve"> pictures of relevant foods into </w:t>
      </w:r>
      <w:r w:rsidRPr="00283894">
        <w:rPr>
          <w:u w:val="single"/>
        </w:rPr>
        <w:t xml:space="preserve">each </w:t>
      </w:r>
      <w:r>
        <w:t>section of the plate</w:t>
      </w:r>
    </w:p>
    <w:p w:rsidR="006C5607" w:rsidRDefault="006C5607" w:rsidP="006C5607">
      <w:pPr>
        <w:pStyle w:val="ListParagraph"/>
        <w:numPr>
          <w:ilvl w:val="0"/>
          <w:numId w:val="6"/>
        </w:numPr>
        <w:spacing w:after="0" w:line="240" w:lineRule="auto"/>
      </w:pPr>
      <w:r>
        <w:t>When complete print your work (preferably in colour) and bring it to class next day</w:t>
      </w:r>
    </w:p>
    <w:p w:rsidR="006C5607" w:rsidRDefault="006C5607" w:rsidP="00377E29">
      <w:pPr>
        <w:pStyle w:val="ListParagraph"/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230594</wp:posOffset>
            </wp:positionV>
            <wp:extent cx="7277309" cy="4944139"/>
            <wp:effectExtent l="0" t="0" r="0" b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309" cy="494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5E1886A" wp14:editId="483B2EC3">
                <wp:simplePos x="0" y="0"/>
                <wp:positionH relativeFrom="margin">
                  <wp:posOffset>-467625</wp:posOffset>
                </wp:positionH>
                <wp:positionV relativeFrom="paragraph">
                  <wp:posOffset>528113</wp:posOffset>
                </wp:positionV>
                <wp:extent cx="6977587" cy="4370217"/>
                <wp:effectExtent l="0" t="0" r="13970" b="1143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7587" cy="4370217"/>
                          <a:chOff x="0" y="-106897"/>
                          <a:chExt cx="9190158" cy="5509145"/>
                        </a:xfrm>
                      </wpg:grpSpPr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2066" y="4393896"/>
                            <a:ext cx="2449902" cy="327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5607" w:rsidRDefault="006C5607" w:rsidP="006C56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76423" y="4833273"/>
                            <a:ext cx="1975449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5607" w:rsidRDefault="006C5607" w:rsidP="006C56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9411" y="5000379"/>
                            <a:ext cx="2475781" cy="401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5607" w:rsidRDefault="006C5607" w:rsidP="006C56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878"/>
                            <a:ext cx="2165230" cy="583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5607" w:rsidRDefault="006C5607" w:rsidP="006C56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4565" y="-106897"/>
                            <a:ext cx="2765593" cy="652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5607" w:rsidRDefault="006C5607" w:rsidP="006C56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1886A" id="Group 56" o:spid="_x0000_s1030" style="position:absolute;left:0;text-align:left;margin-left:-36.8pt;margin-top:41.6pt;width:549.4pt;height:344.1pt;z-index:251706368;mso-position-horizontal-relative:margin;mso-width-relative:margin;mso-height-relative:margin" coordorigin=",-1068" coordsize="91901,5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">
                <v:shape id="Text Box 2" o:spid="_x0000_s1031" type="#_x0000_t202" style="position:absolute;left:66620;top:43938;width:24499;height: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6C5607" w:rsidRDefault="006C5607" w:rsidP="006C5607"/>
                    </w:txbxContent>
                  </v:textbox>
                </v:shape>
                <v:shape id="Text Box 2" o:spid="_x0000_s1032" type="#_x0000_t202" style="position:absolute;left:56764;top:48332;width:19754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:rsidR="006C5607" w:rsidRDefault="006C5607" w:rsidP="006C5607"/>
                    </w:txbxContent>
                  </v:textbox>
                </v:shape>
                <v:shape id="Text Box 2" o:spid="_x0000_s1033" type="#_x0000_t202" style="position:absolute;left:17694;top:50003;width:24757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:rsidR="006C5607" w:rsidRDefault="006C5607" w:rsidP="006C5607"/>
                    </w:txbxContent>
                  </v:textbox>
                </v:shape>
                <v:shape id="Text Box 60" o:spid="_x0000_s1034" type="#_x0000_t202" style="position:absolute;top:1068;width:21652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:rsidR="006C5607" w:rsidRDefault="006C5607" w:rsidP="006C5607"/>
                    </w:txbxContent>
                  </v:textbox>
                </v:shape>
                <v:shape id="Text Box 2" o:spid="_x0000_s1035" type="#_x0000_t202" style="position:absolute;left:64245;top:-1068;width:27656;height:6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6C5607" w:rsidRDefault="006C5607" w:rsidP="006C5607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t xml:space="preserve">    </w:t>
      </w:r>
    </w:p>
    <w:p w:rsidR="006C5607" w:rsidRDefault="006C5607" w:rsidP="006C5607"/>
    <w:p w:rsidR="006C5607" w:rsidRDefault="006C5607" w:rsidP="006C5607"/>
    <w:p w:rsidR="006C5607" w:rsidRDefault="006C5607" w:rsidP="006C5607"/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Default="006C5607">
      <w:pPr>
        <w:rPr>
          <w:sz w:val="18"/>
        </w:rPr>
      </w:pPr>
    </w:p>
    <w:p w:rsidR="006C5607" w:rsidRPr="006C5607" w:rsidRDefault="006C5607">
      <w:pPr>
        <w:rPr>
          <w:sz w:val="18"/>
        </w:rPr>
      </w:pPr>
    </w:p>
    <w:sectPr w:rsidR="006C5607" w:rsidRPr="006C5607">
      <w:pgSz w:w="11920" w:h="16845"/>
      <w:pgMar w:top="1416" w:right="1440" w:bottom="400" w:left="1440" w:header="0" w:footer="0" w:gutter="0"/>
      <w:cols w:space="0" w:equalWidth="0">
        <w:col w:w="903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9495CF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FA265DC"/>
    <w:multiLevelType w:val="hybridMultilevel"/>
    <w:tmpl w:val="86FAC4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477A8"/>
    <w:multiLevelType w:val="hybridMultilevel"/>
    <w:tmpl w:val="54ACD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3808C5"/>
    <w:multiLevelType w:val="hybridMultilevel"/>
    <w:tmpl w:val="7A8257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07"/>
    <w:rsid w:val="002B0C64"/>
    <w:rsid w:val="006C5607"/>
    <w:rsid w:val="00821123"/>
    <w:rsid w:val="00AB0C1F"/>
    <w:rsid w:val="00C6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C6A67"/>
  <w15:chartTrackingRefBased/>
  <w15:docId w15:val="{1B7A2E91-F810-444E-99E0-2D2067FD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607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60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560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yMaths.co.uk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nutrition.org.uk/healthyliving/healthydiet/eatwell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7BA45027</Template>
  <TotalTime>15</TotalTime>
  <Pages>16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Giraudeau</dc:creator>
  <cp:keywords/>
  <dc:description/>
  <cp:lastModifiedBy>Patrick Giraudeau</cp:lastModifiedBy>
  <cp:revision>3</cp:revision>
  <dcterms:created xsi:type="dcterms:W3CDTF">2018-10-25T14:49:00Z</dcterms:created>
  <dcterms:modified xsi:type="dcterms:W3CDTF">2018-10-25T15:27:00Z</dcterms:modified>
</cp:coreProperties>
</file>